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996B0" w14:textId="77777777" w:rsidR="00B14DF7" w:rsidRDefault="00B14DF7" w:rsidP="00A00270">
      <w:pPr>
        <w:pStyle w:val="NoSpacing"/>
      </w:pPr>
      <w:r>
        <w:rPr>
          <w:noProof/>
          <w:lang w:eastAsia="en-GB"/>
        </w:rPr>
        <mc:AlternateContent>
          <mc:Choice Requires="wps">
            <w:drawing>
              <wp:inline distT="0" distB="0" distL="0" distR="0" wp14:anchorId="286380FD" wp14:editId="0C58221C">
                <wp:extent cx="6120000" cy="1016000"/>
                <wp:effectExtent l="0" t="0" r="14605" b="12700"/>
                <wp:docPr id="2" name="Rounded Rectangle 1"/>
                <wp:cNvGraphicFramePr/>
                <a:graphic xmlns:a="http://schemas.openxmlformats.org/drawingml/2006/main">
                  <a:graphicData uri="http://schemas.microsoft.com/office/word/2010/wordprocessingShape">
                    <wps:wsp>
                      <wps:cNvSpPr/>
                      <wps:spPr>
                        <a:xfrm>
                          <a:off x="0" y="0"/>
                          <a:ext cx="6120000" cy="1016000"/>
                        </a:xfrm>
                        <a:prstGeom prst="roundRect">
                          <a:avLst/>
                        </a:prstGeom>
                        <a:solidFill>
                          <a:schemeClr val="bg1">
                            <a:lumMod val="9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3B48B" w14:textId="77777777" w:rsidR="004006CD" w:rsidRDefault="004006CD" w:rsidP="004006CD">
                            <w:pPr>
                              <w:pStyle w:val="Heading1"/>
                            </w:pPr>
                            <w:r>
                              <w:t>Call for expressions of interest for the Innovative Health Initiative Patient Pool</w:t>
                            </w:r>
                          </w:p>
                          <w:p w14:paraId="0C166D79" w14:textId="4C5818FE" w:rsidR="00B14DF7" w:rsidRPr="002F545E" w:rsidRDefault="00B14DF7" w:rsidP="002F545E">
                            <w:pPr>
                              <w:pStyle w:val="Heading1"/>
                            </w:pPr>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inline>
            </w:drawing>
          </mc:Choice>
          <mc:Fallback>
            <w:pict>
              <v:roundrect w14:anchorId="286380FD" id="Rounded Rectangle 1" o:spid="_x0000_s1026" style="width:481.9pt;height:8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" fillcolor="#f2f2f2 [3052]" strokecolor="white [3212]" strokeweight="1pt">
                <v:stroke joinstyle="miter"/>
                <v:textbox inset=",2mm,,2mm">
                  <w:txbxContent>
                    <w:p w14:paraId="6AC3B48B" w14:textId="77777777" w:rsidR="004006CD" w:rsidRDefault="004006CD" w:rsidP="004006CD">
                      <w:pPr>
                        <w:pStyle w:val="Heading1"/>
                      </w:pPr>
                      <w:r>
                        <w:t>Call for expressions of interest for the Innovative Health Initiative Patient Pool</w:t>
                      </w:r>
                    </w:p>
                    <w:p w14:paraId="0C166D79" w14:textId="4C5818FE" w:rsidR="00B14DF7" w:rsidRPr="002F545E" w:rsidRDefault="00B14DF7" w:rsidP="002F545E">
                      <w:pPr>
                        <w:pStyle w:val="Heading1"/>
                      </w:pPr>
                    </w:p>
                  </w:txbxContent>
                </v:textbox>
                <w10:anchorlock/>
              </v:roundrect>
            </w:pict>
          </mc:Fallback>
        </mc:AlternateContent>
      </w:r>
    </w:p>
    <w:p w14:paraId="3115A1C3" w14:textId="1667F5E8" w:rsidR="00DA16DD" w:rsidRPr="009E0B70" w:rsidRDefault="00DA16DD" w:rsidP="00DA16DD">
      <w:pPr>
        <w:spacing w:after="240"/>
      </w:pPr>
      <w:r w:rsidRPr="00EF4B1D">
        <w:t xml:space="preserve">Important notice: </w:t>
      </w:r>
      <w:bookmarkStart w:id="0" w:name="_Hlk117503037"/>
      <w:r w:rsidRPr="005A706E">
        <w:rPr>
          <w:lang w:val="en-IE"/>
        </w:rPr>
        <w:t xml:space="preserve">If you want to submit an expression of interest to be part of the IHI Patient Pool, </w:t>
      </w:r>
      <w:r w:rsidRPr="00E40460">
        <w:rPr>
          <w:b/>
          <w:bCs/>
          <w:lang w:val="en-IE"/>
        </w:rPr>
        <w:t xml:space="preserve">you must use </w:t>
      </w:r>
      <w:r w:rsidRPr="009E0B70">
        <w:rPr>
          <w:b/>
          <w:bCs/>
          <w:lang w:val="en-IE"/>
        </w:rPr>
        <w:t>this online form</w:t>
      </w:r>
      <w:r w:rsidR="009E0B70">
        <w:rPr>
          <w:b/>
          <w:bCs/>
          <w:lang w:val="en-IE"/>
        </w:rPr>
        <w:t xml:space="preserve"> </w:t>
      </w:r>
      <w:hyperlink r:id="rId8" w:history="1">
        <w:r w:rsidR="009E0B70" w:rsidRPr="006C6D56">
          <w:rPr>
            <w:rStyle w:val="Hyperlink"/>
          </w:rPr>
          <w:t>https://cloud.ihi.europa.eu/web/pool-of-patient-platform</w:t>
        </w:r>
      </w:hyperlink>
      <w:r w:rsidR="009E0B70">
        <w:rPr>
          <w:rStyle w:val="ui-provider"/>
        </w:rPr>
        <w:t>.</w:t>
      </w:r>
      <w:bookmarkEnd w:id="0"/>
      <w:r w:rsidR="009E0B70">
        <w:rPr>
          <w:rStyle w:val="ui-provider"/>
        </w:rPr>
        <w:t xml:space="preserve"> </w:t>
      </w:r>
      <w:r w:rsidRPr="005A706E">
        <w:rPr>
          <w:lang w:val="en-IE"/>
        </w:rPr>
        <w:t>The web form has 4 pages. Fields marked with an asterisk (*) are obligatory, and you must complete all obligatory fields in a page before moving on to the next page. You must complete the whole form in one go in order to submit it; you cannot save the form and come back to it later.</w:t>
      </w:r>
    </w:p>
    <w:p w14:paraId="25EB7395" w14:textId="21C59ED5" w:rsidR="00DA16DD" w:rsidRDefault="00DA16DD" w:rsidP="00DA16DD">
      <w:pPr>
        <w:spacing w:after="240"/>
      </w:pPr>
      <w:r w:rsidRPr="005A706E">
        <w:rPr>
          <w:lang w:val="en-IE"/>
        </w:rPr>
        <w:t xml:space="preserve">We therefore recommend you prepare </w:t>
      </w:r>
      <w:r>
        <w:rPr>
          <w:lang w:val="en-IE"/>
        </w:rPr>
        <w:t>your</w:t>
      </w:r>
      <w:r w:rsidRPr="005A706E">
        <w:rPr>
          <w:lang w:val="en-IE"/>
        </w:rPr>
        <w:t xml:space="preserve"> answers to the questions using </w:t>
      </w:r>
      <w:r w:rsidRPr="005A706E">
        <w:rPr>
          <w:b/>
          <w:bCs/>
          <w:lang w:val="en-IE"/>
        </w:rPr>
        <w:t xml:space="preserve">this </w:t>
      </w:r>
      <w:r w:rsidR="00E81E35">
        <w:rPr>
          <w:b/>
          <w:bCs/>
          <w:lang w:val="en-IE"/>
        </w:rPr>
        <w:t>w</w:t>
      </w:r>
      <w:r w:rsidRPr="005A706E">
        <w:rPr>
          <w:b/>
          <w:bCs/>
          <w:lang w:val="en-IE"/>
        </w:rPr>
        <w:t>ord version of the form</w:t>
      </w:r>
      <w:r w:rsidRPr="005A706E">
        <w:rPr>
          <w:lang w:val="en-IE"/>
        </w:rPr>
        <w:t>. Once you are happy with your answers, you can simply copy and paste them into the online form and submit. We do not accept expressions of interest submitted via e-mail.</w:t>
      </w:r>
    </w:p>
    <w:p w14:paraId="3F9B3BE0" w14:textId="26423AB0" w:rsidR="00EF4B1D" w:rsidRPr="00082901" w:rsidRDefault="00EF4B1D" w:rsidP="002F545E">
      <w:pPr>
        <w:rPr>
          <w:b/>
          <w:bCs/>
          <w:sz w:val="24"/>
          <w:szCs w:val="24"/>
          <w:u w:val="single"/>
        </w:rPr>
      </w:pPr>
      <w:r w:rsidRPr="00082901">
        <w:rPr>
          <w:b/>
          <w:bCs/>
          <w:sz w:val="24"/>
          <w:szCs w:val="24"/>
          <w:u w:val="single"/>
        </w:rPr>
        <w:t>Personal Details</w:t>
      </w:r>
    </w:p>
    <w:p w14:paraId="4D460AF8" w14:textId="6FF8EAB5" w:rsidR="00EF4B1D" w:rsidRDefault="00EF4B1D" w:rsidP="00EF4B1D">
      <w:r w:rsidRPr="00EF4B1D">
        <w:t>Title *</w:t>
      </w:r>
      <w:r>
        <w:t xml:space="preserve">                                       </w:t>
      </w:r>
      <w:proofErr w:type="gramStart"/>
      <w:r>
        <w:t xml:space="preserve">   (</w:t>
      </w:r>
      <w:proofErr w:type="gramEnd"/>
      <w:r>
        <w:t xml:space="preserve"> ) M</w:t>
      </w:r>
      <w:r w:rsidR="009E0B70">
        <w:t>r</w:t>
      </w:r>
      <w:r>
        <w:t xml:space="preserve">      ( ) Mr</w:t>
      </w:r>
      <w:r w:rsidR="009E0B70">
        <w:t>s</w:t>
      </w:r>
      <w:r>
        <w:t xml:space="preserve">     ( ) Ms    ( ) M</w:t>
      </w:r>
      <w:r w:rsidR="009E0B70">
        <w:t>x</w:t>
      </w:r>
      <w:r>
        <w:t xml:space="preserve">       ( ) Dr       ( ) Professor </w:t>
      </w:r>
    </w:p>
    <w:p w14:paraId="5A52A63A" w14:textId="15E8243F" w:rsidR="00EF4B1D" w:rsidRPr="0062584B" w:rsidRDefault="00EF4B1D" w:rsidP="0062584B">
      <w:pPr>
        <w:spacing w:before="0"/>
        <w:rPr>
          <w:sz w:val="24"/>
          <w:szCs w:val="24"/>
          <w:lang w:val="en-IE"/>
        </w:rPr>
      </w:pPr>
      <w:r>
        <w:t>Family name *</w:t>
      </w:r>
      <w:r w:rsidR="00F7797D">
        <w:t xml:space="preserve">                     </w:t>
      </w:r>
      <w:r w:rsidR="0062584B">
        <w:rPr>
          <w:sz w:val="24"/>
          <w:szCs w:val="24"/>
          <w:lang w:val="en-IE"/>
        </w:rPr>
        <w:t>_ _ _ _ _ _</w:t>
      </w:r>
    </w:p>
    <w:p w14:paraId="4586BCF1" w14:textId="3B7612CE" w:rsidR="00EF4B1D" w:rsidRPr="0062584B" w:rsidRDefault="00EF4B1D" w:rsidP="0062584B">
      <w:pPr>
        <w:spacing w:before="0"/>
        <w:rPr>
          <w:sz w:val="24"/>
          <w:szCs w:val="24"/>
          <w:lang w:val="en-IE"/>
        </w:rPr>
      </w:pPr>
      <w:r>
        <w:t>First name *</w:t>
      </w:r>
      <w:r w:rsidR="00F7797D">
        <w:t xml:space="preserve">                        </w:t>
      </w:r>
      <w:r w:rsidR="0062584B">
        <w:rPr>
          <w:sz w:val="24"/>
          <w:szCs w:val="24"/>
          <w:lang w:val="en-IE"/>
        </w:rPr>
        <w:t>_ _ _ _ _ _</w:t>
      </w:r>
    </w:p>
    <w:p w14:paraId="6D411DE5" w14:textId="1FF0D785" w:rsidR="00EF4B1D" w:rsidRDefault="00EF4B1D" w:rsidP="00EF4B1D">
      <w:r>
        <w:t xml:space="preserve">Gender *                                  </w:t>
      </w:r>
      <w:proofErr w:type="gramStart"/>
      <w:r w:rsidR="004E2C41">
        <w:t xml:space="preserve"> </w:t>
      </w:r>
      <w:r>
        <w:t xml:space="preserve">  (</w:t>
      </w:r>
      <w:proofErr w:type="gramEnd"/>
      <w:r>
        <w:t xml:space="preserve"> ) Male      ( ) Female    ( ) Non-binary    ( ) Rather not say       </w:t>
      </w:r>
    </w:p>
    <w:p w14:paraId="5FEF312F" w14:textId="6A40C62D" w:rsidR="00EF4B1D" w:rsidRPr="0062584B" w:rsidRDefault="00EF4B1D" w:rsidP="0062584B">
      <w:pPr>
        <w:spacing w:before="0"/>
        <w:rPr>
          <w:sz w:val="24"/>
          <w:szCs w:val="24"/>
          <w:lang w:val="en-IE"/>
        </w:rPr>
      </w:pPr>
      <w:r w:rsidRPr="00EF4B1D">
        <w:t>Address (including street name and number, post code and city/region) *</w:t>
      </w:r>
      <w:r w:rsidR="00F7797D">
        <w:t xml:space="preserve">       </w:t>
      </w:r>
      <w:r w:rsidR="0062584B">
        <w:rPr>
          <w:sz w:val="24"/>
          <w:szCs w:val="24"/>
          <w:lang w:val="en-IE"/>
        </w:rPr>
        <w:t>_ _ _ _ _ _</w:t>
      </w:r>
    </w:p>
    <w:p w14:paraId="6741CE2B" w14:textId="2B8F1BF4" w:rsidR="00EF4B1D" w:rsidRPr="0062584B" w:rsidRDefault="00EF4B1D" w:rsidP="0062584B">
      <w:pPr>
        <w:spacing w:before="0"/>
        <w:rPr>
          <w:sz w:val="24"/>
          <w:szCs w:val="24"/>
          <w:lang w:val="en-IE"/>
        </w:rPr>
      </w:pPr>
      <w:r w:rsidRPr="00EF4B1D">
        <w:t>Country of residence</w:t>
      </w:r>
      <w:r w:rsidR="004E2C41">
        <w:t xml:space="preserve"> </w:t>
      </w:r>
      <w:r w:rsidRPr="00EF4B1D">
        <w:t>*</w:t>
      </w:r>
      <w:r w:rsidR="0084159F">
        <w:t xml:space="preserve"> </w:t>
      </w:r>
      <w:r w:rsidR="00F7797D">
        <w:t xml:space="preserve">    </w:t>
      </w:r>
      <w:r w:rsidR="00B5313A">
        <w:t xml:space="preserve"> </w:t>
      </w:r>
      <w:r w:rsidR="00F7797D">
        <w:t xml:space="preserve"> </w:t>
      </w:r>
      <w:r w:rsidR="0062584B">
        <w:rPr>
          <w:sz w:val="24"/>
          <w:szCs w:val="24"/>
          <w:lang w:val="en-IE"/>
        </w:rPr>
        <w:t>_ _ _ _ _ _</w:t>
      </w:r>
    </w:p>
    <w:p w14:paraId="5682399B" w14:textId="35111145" w:rsidR="004E2C41" w:rsidRPr="0062584B" w:rsidRDefault="004E2C41" w:rsidP="0062584B">
      <w:pPr>
        <w:spacing w:before="0"/>
        <w:rPr>
          <w:sz w:val="24"/>
          <w:szCs w:val="24"/>
          <w:lang w:val="en-IE"/>
        </w:rPr>
      </w:pPr>
      <w:r w:rsidRPr="004E2C41">
        <w:t>Phone number *</w:t>
      </w:r>
      <w:r w:rsidR="00F7797D">
        <w:t xml:space="preserve">            </w:t>
      </w:r>
      <w:r w:rsidR="00B5313A">
        <w:t xml:space="preserve">    </w:t>
      </w:r>
      <w:r w:rsidR="0062584B">
        <w:rPr>
          <w:sz w:val="24"/>
          <w:szCs w:val="24"/>
          <w:lang w:val="en-IE"/>
        </w:rPr>
        <w:t>_ _ _ _ _ _</w:t>
      </w:r>
    </w:p>
    <w:p w14:paraId="0AE6FF3E" w14:textId="63B4E620" w:rsidR="004E2C41" w:rsidRPr="0062584B" w:rsidRDefault="004E2C41" w:rsidP="0062584B">
      <w:pPr>
        <w:spacing w:before="0"/>
        <w:rPr>
          <w:sz w:val="24"/>
          <w:szCs w:val="24"/>
          <w:lang w:val="en-IE"/>
        </w:rPr>
      </w:pPr>
      <w:r w:rsidRPr="004E2C41">
        <w:t>E-mail address *</w:t>
      </w:r>
      <w:r w:rsidR="00F7797D">
        <w:t xml:space="preserve">           </w:t>
      </w:r>
      <w:r w:rsidR="00B5313A">
        <w:t xml:space="preserve">     </w:t>
      </w:r>
      <w:r w:rsidR="0062584B">
        <w:rPr>
          <w:sz w:val="24"/>
          <w:szCs w:val="24"/>
          <w:lang w:val="en-IE"/>
        </w:rPr>
        <w:t>_ _ _ _ _ _</w:t>
      </w:r>
    </w:p>
    <w:p w14:paraId="08BA99D7" w14:textId="467B61BC" w:rsidR="004E2C41" w:rsidRPr="0062584B" w:rsidRDefault="004E2C41" w:rsidP="0062584B">
      <w:pPr>
        <w:spacing w:before="0"/>
        <w:rPr>
          <w:sz w:val="24"/>
          <w:szCs w:val="24"/>
          <w:lang w:val="en-IE"/>
        </w:rPr>
      </w:pPr>
      <w:r w:rsidRPr="004E2C41">
        <w:t>Nationality *</w:t>
      </w:r>
      <w:r w:rsidR="00F7797D">
        <w:t xml:space="preserve">                 </w:t>
      </w:r>
      <w:r w:rsidR="00B5313A">
        <w:t xml:space="preserve">     </w:t>
      </w:r>
      <w:r w:rsidR="00F7797D">
        <w:t xml:space="preserve"> </w:t>
      </w:r>
      <w:r w:rsidR="0062584B">
        <w:rPr>
          <w:sz w:val="24"/>
          <w:szCs w:val="24"/>
          <w:lang w:val="en-IE"/>
        </w:rPr>
        <w:t>_ _ _ _ _ _</w:t>
      </w:r>
    </w:p>
    <w:p w14:paraId="2172F206" w14:textId="4D49D8A0" w:rsidR="004E2C41" w:rsidRPr="0062584B" w:rsidRDefault="004E2C41" w:rsidP="0062584B">
      <w:pPr>
        <w:spacing w:before="0"/>
        <w:rPr>
          <w:sz w:val="24"/>
          <w:szCs w:val="24"/>
          <w:lang w:val="en-IE"/>
        </w:rPr>
      </w:pPr>
      <w:r w:rsidRPr="004E2C41">
        <w:t>Date of birth *</w:t>
      </w:r>
      <w:r w:rsidR="00F7797D">
        <w:t xml:space="preserve">             </w:t>
      </w:r>
      <w:r w:rsidR="00B5313A">
        <w:t xml:space="preserve">       </w:t>
      </w:r>
      <w:r w:rsidR="0062584B">
        <w:rPr>
          <w:sz w:val="24"/>
          <w:szCs w:val="24"/>
          <w:lang w:val="en-IE"/>
        </w:rPr>
        <w:t>_ _ _ _ _ _</w:t>
      </w:r>
    </w:p>
    <w:p w14:paraId="575639D4" w14:textId="28DF7C79" w:rsidR="004E2C41" w:rsidRPr="0062584B" w:rsidRDefault="004E2C41" w:rsidP="0062584B">
      <w:pPr>
        <w:spacing w:before="0"/>
        <w:rPr>
          <w:sz w:val="24"/>
          <w:szCs w:val="24"/>
          <w:lang w:val="en-IE"/>
        </w:rPr>
      </w:pPr>
      <w:r w:rsidRPr="004E2C41">
        <w:t>Occupation</w:t>
      </w:r>
      <w:r w:rsidR="00F7797D">
        <w:t xml:space="preserve">             </w:t>
      </w:r>
      <w:r w:rsidR="00B5313A">
        <w:t xml:space="preserve">    </w:t>
      </w:r>
      <w:r w:rsidR="00F7797D">
        <w:t xml:space="preserve">  </w:t>
      </w:r>
      <w:r w:rsidR="00B5313A">
        <w:t xml:space="preserve">    </w:t>
      </w:r>
      <w:r w:rsidR="0062584B">
        <w:rPr>
          <w:sz w:val="24"/>
          <w:szCs w:val="24"/>
          <w:lang w:val="en-IE"/>
        </w:rPr>
        <w:t>_ _ _ _ _ _</w:t>
      </w:r>
    </w:p>
    <w:p w14:paraId="1ABC7E0A" w14:textId="3DD1F4C0" w:rsidR="004E2C41" w:rsidRDefault="004E2C41" w:rsidP="004E2C41">
      <w:r w:rsidRPr="004E2C41">
        <w:t>Level of education</w:t>
      </w:r>
      <w:r>
        <w:t xml:space="preserve"> </w:t>
      </w:r>
      <w:r w:rsidRPr="004E2C41">
        <w:t>*</w:t>
      </w:r>
      <w:r>
        <w:t xml:space="preserve">   </w:t>
      </w:r>
    </w:p>
    <w:p w14:paraId="36E9D527" w14:textId="1A19C1F3" w:rsidR="004E2C41" w:rsidRDefault="004E2C41" w:rsidP="004E2C41">
      <w:pPr>
        <w:spacing w:before="0"/>
        <w:ind w:left="2880"/>
      </w:pPr>
      <w:proofErr w:type="gramStart"/>
      <w:r>
        <w:t>( )</w:t>
      </w:r>
      <w:proofErr w:type="gramEnd"/>
      <w:r>
        <w:t xml:space="preserve"> Post </w:t>
      </w:r>
      <w:r w:rsidR="006E389C" w:rsidRPr="00CD5E49">
        <w:t>graduate</w:t>
      </w:r>
      <w:r>
        <w:t xml:space="preserve"> education    </w:t>
      </w:r>
    </w:p>
    <w:p w14:paraId="5E51711C" w14:textId="53F87EB0" w:rsidR="004E2C41" w:rsidRDefault="004E2C41" w:rsidP="004E2C41">
      <w:pPr>
        <w:spacing w:before="0"/>
        <w:ind w:left="2880"/>
      </w:pPr>
      <w:proofErr w:type="gramStart"/>
      <w:r>
        <w:t>( )</w:t>
      </w:r>
      <w:proofErr w:type="gramEnd"/>
      <w:r>
        <w:t xml:space="preserve"> Higher education (University)   </w:t>
      </w:r>
    </w:p>
    <w:p w14:paraId="771A461A" w14:textId="338ABE3A" w:rsidR="004E2C41" w:rsidRDefault="004E2C41" w:rsidP="004E2C41">
      <w:pPr>
        <w:spacing w:before="0"/>
        <w:ind w:left="2880"/>
      </w:pPr>
      <w:proofErr w:type="gramStart"/>
      <w:r>
        <w:t>( )</w:t>
      </w:r>
      <w:proofErr w:type="gramEnd"/>
      <w:r>
        <w:t xml:space="preserve"> Post-secondary education  </w:t>
      </w:r>
    </w:p>
    <w:p w14:paraId="13A76F4C" w14:textId="7F211760" w:rsidR="004E2C41" w:rsidRDefault="004E2C41" w:rsidP="004E2C41">
      <w:pPr>
        <w:spacing w:before="0"/>
        <w:ind w:left="2880"/>
      </w:pPr>
      <w:proofErr w:type="gramStart"/>
      <w:r>
        <w:t>( )</w:t>
      </w:r>
      <w:proofErr w:type="gramEnd"/>
      <w:r>
        <w:t xml:space="preserve"> Secondary education  </w:t>
      </w:r>
    </w:p>
    <w:p w14:paraId="5DEE1F15" w14:textId="47C60761" w:rsidR="004E2C41" w:rsidRDefault="004E2C41" w:rsidP="004E2C41">
      <w:pPr>
        <w:spacing w:before="0"/>
        <w:ind w:left="2880"/>
      </w:pPr>
      <w:proofErr w:type="gramStart"/>
      <w:r>
        <w:t>( )</w:t>
      </w:r>
      <w:proofErr w:type="gramEnd"/>
      <w:r>
        <w:t xml:space="preserve"> Training courses</w:t>
      </w:r>
    </w:p>
    <w:p w14:paraId="1315E610" w14:textId="77777777" w:rsidR="004E2C41" w:rsidRDefault="004E2C41" w:rsidP="004E2C41">
      <w:pPr>
        <w:spacing w:before="0"/>
        <w:jc w:val="right"/>
      </w:pPr>
    </w:p>
    <w:p w14:paraId="5569FAB3" w14:textId="640E29DD" w:rsidR="004E2C41" w:rsidRDefault="004E2C41" w:rsidP="004E2C41">
      <w:pPr>
        <w:spacing w:before="0" w:after="240"/>
      </w:pPr>
      <w:r w:rsidRPr="004E2C41">
        <w:t>Were you a member of the IMI2 JU patient pool established in 2019? *</w:t>
      </w:r>
      <w:r>
        <w:t xml:space="preserve"> </w:t>
      </w:r>
      <w:proofErr w:type="gramStart"/>
      <w:r>
        <w:t xml:space="preserve">   (</w:t>
      </w:r>
      <w:proofErr w:type="gramEnd"/>
      <w:r>
        <w:t xml:space="preserve"> ) Yes       ( ) No</w:t>
      </w:r>
    </w:p>
    <w:p w14:paraId="0E68FBB3" w14:textId="555158CF" w:rsidR="004E2C41" w:rsidRDefault="004E2C41" w:rsidP="004E2C41">
      <w:pPr>
        <w:spacing w:before="0" w:after="240"/>
      </w:pPr>
      <w:r>
        <w:t xml:space="preserve">I am a *                       </w:t>
      </w:r>
      <w:proofErr w:type="gramStart"/>
      <w:r>
        <w:t xml:space="preserve">   (</w:t>
      </w:r>
      <w:proofErr w:type="gramEnd"/>
      <w:r>
        <w:t xml:space="preserve"> ) Patient           ( )  Family member/informal carer of a patient </w:t>
      </w:r>
    </w:p>
    <w:p w14:paraId="60FB5E4D" w14:textId="04C9CE70" w:rsidR="004E2C41" w:rsidRDefault="004E2C41" w:rsidP="004E2C41">
      <w:pPr>
        <w:spacing w:before="0" w:after="240"/>
      </w:pPr>
      <w:r w:rsidRPr="004E2C41">
        <w:t xml:space="preserve">Please indicate your </w:t>
      </w:r>
      <w:bookmarkStart w:id="1" w:name="_Hlk133332819"/>
      <w:r w:rsidRPr="004E2C41">
        <w:t>disease/condition area of interest</w:t>
      </w:r>
      <w:r>
        <w:t xml:space="preserve"> </w:t>
      </w:r>
      <w:bookmarkEnd w:id="1"/>
      <w:r w:rsidRPr="004E2C41">
        <w:t>*</w:t>
      </w:r>
    </w:p>
    <w:p w14:paraId="77F1F246" w14:textId="3F5EB131" w:rsidR="004E2C41" w:rsidRDefault="004E2C41" w:rsidP="004E2C41">
      <w:pPr>
        <w:spacing w:before="0"/>
        <w:ind w:left="2160"/>
      </w:pPr>
      <w:proofErr w:type="gramStart"/>
      <w:r>
        <w:t>( )</w:t>
      </w:r>
      <w:proofErr w:type="gramEnd"/>
      <w:r>
        <w:t xml:space="preserve"> Cancer</w:t>
      </w:r>
    </w:p>
    <w:p w14:paraId="17E86862" w14:textId="2EC079EC" w:rsidR="004E2C41" w:rsidRDefault="004E2C41" w:rsidP="004E2C41">
      <w:pPr>
        <w:spacing w:before="0"/>
        <w:ind w:left="2160"/>
      </w:pPr>
      <w:proofErr w:type="gramStart"/>
      <w:r>
        <w:t>( )</w:t>
      </w:r>
      <w:proofErr w:type="gramEnd"/>
      <w:r>
        <w:t xml:space="preserve"> Cardiovascular disease</w:t>
      </w:r>
    </w:p>
    <w:p w14:paraId="49F9424E" w14:textId="29121366" w:rsidR="004E2C41" w:rsidRDefault="004E2C41" w:rsidP="004E2C41">
      <w:pPr>
        <w:spacing w:before="0"/>
        <w:ind w:left="2160"/>
      </w:pPr>
      <w:proofErr w:type="gramStart"/>
      <w:r>
        <w:lastRenderedPageBreak/>
        <w:t>( )</w:t>
      </w:r>
      <w:proofErr w:type="gramEnd"/>
      <w:r>
        <w:t xml:space="preserve"> Metabolic diseases (metabolic syndrome, etc.)</w:t>
      </w:r>
    </w:p>
    <w:p w14:paraId="7A7187D8" w14:textId="357F0087" w:rsidR="004E2C41" w:rsidRDefault="004E2C41" w:rsidP="004E2C41">
      <w:pPr>
        <w:spacing w:before="0"/>
        <w:ind w:left="2160"/>
      </w:pPr>
      <w:proofErr w:type="gramStart"/>
      <w:r>
        <w:t>( )</w:t>
      </w:r>
      <w:proofErr w:type="gramEnd"/>
      <w:r>
        <w:t xml:space="preserve"> Diabetes</w:t>
      </w:r>
    </w:p>
    <w:p w14:paraId="70755DAE" w14:textId="64441807" w:rsidR="004E2C41" w:rsidRDefault="004E2C41" w:rsidP="004E2C41">
      <w:pPr>
        <w:spacing w:before="0"/>
        <w:ind w:left="2160"/>
      </w:pPr>
      <w:proofErr w:type="gramStart"/>
      <w:r>
        <w:t>( )</w:t>
      </w:r>
      <w:proofErr w:type="gramEnd"/>
      <w:r>
        <w:t xml:space="preserve"> Mental disorders</w:t>
      </w:r>
    </w:p>
    <w:p w14:paraId="6197D1EC" w14:textId="235AAE58" w:rsidR="004E2C41" w:rsidRDefault="004E2C41" w:rsidP="004E2C41">
      <w:pPr>
        <w:spacing w:before="0"/>
        <w:ind w:left="2160"/>
      </w:pPr>
      <w:proofErr w:type="gramStart"/>
      <w:r>
        <w:t>( )</w:t>
      </w:r>
      <w:proofErr w:type="gramEnd"/>
      <w:r>
        <w:t xml:space="preserve"> Neuro-psychiatric disorders and brain diseases including pain</w:t>
      </w:r>
    </w:p>
    <w:p w14:paraId="185D325D" w14:textId="68DF2BBA" w:rsidR="004E2C41" w:rsidRDefault="004E2C41" w:rsidP="004E2C41">
      <w:pPr>
        <w:spacing w:before="0"/>
        <w:ind w:left="2160"/>
      </w:pPr>
      <w:proofErr w:type="gramStart"/>
      <w:r>
        <w:t>( )</w:t>
      </w:r>
      <w:proofErr w:type="gramEnd"/>
      <w:r>
        <w:t xml:space="preserve"> Neurodegenerative diseases</w:t>
      </w:r>
    </w:p>
    <w:p w14:paraId="4A61D547" w14:textId="549D5C88" w:rsidR="004E2C41" w:rsidRDefault="004E2C41" w:rsidP="004E2C41">
      <w:pPr>
        <w:spacing w:before="0"/>
        <w:ind w:left="2160"/>
      </w:pPr>
      <w:proofErr w:type="gramStart"/>
      <w:r>
        <w:t>( )</w:t>
      </w:r>
      <w:proofErr w:type="gramEnd"/>
      <w:r>
        <w:t xml:space="preserve"> Musculoskeletal disorders</w:t>
      </w:r>
    </w:p>
    <w:p w14:paraId="263FE72D" w14:textId="33F39EB4" w:rsidR="004E2C41" w:rsidRDefault="004E2C41" w:rsidP="004E2C41">
      <w:pPr>
        <w:spacing w:before="0"/>
        <w:ind w:left="2160"/>
      </w:pPr>
      <w:proofErr w:type="gramStart"/>
      <w:r>
        <w:t>( )</w:t>
      </w:r>
      <w:proofErr w:type="gramEnd"/>
      <w:r>
        <w:t xml:space="preserve"> Respiratory diseases</w:t>
      </w:r>
    </w:p>
    <w:p w14:paraId="7C946FC7" w14:textId="241C3C4E" w:rsidR="004E2C41" w:rsidRDefault="004E2C41" w:rsidP="004E2C41">
      <w:pPr>
        <w:spacing w:before="0"/>
        <w:ind w:left="2160"/>
      </w:pPr>
      <w:proofErr w:type="gramStart"/>
      <w:r>
        <w:t>( )</w:t>
      </w:r>
      <w:proofErr w:type="gramEnd"/>
      <w:r>
        <w:t xml:space="preserve"> Aging related disorders</w:t>
      </w:r>
    </w:p>
    <w:p w14:paraId="65911B9A" w14:textId="6A4238CD" w:rsidR="004E2C41" w:rsidRDefault="004E2C41" w:rsidP="004E2C41">
      <w:pPr>
        <w:spacing w:before="0"/>
        <w:ind w:left="2160"/>
      </w:pPr>
      <w:proofErr w:type="gramStart"/>
      <w:r>
        <w:t>( )</w:t>
      </w:r>
      <w:proofErr w:type="gramEnd"/>
      <w:r>
        <w:t xml:space="preserve"> Paediatric diseases</w:t>
      </w:r>
    </w:p>
    <w:p w14:paraId="0ADCDBF5" w14:textId="098A00B8" w:rsidR="004E2C41" w:rsidRDefault="004E2C41" w:rsidP="004E2C41">
      <w:pPr>
        <w:spacing w:before="0"/>
        <w:ind w:left="2160"/>
      </w:pPr>
      <w:proofErr w:type="gramStart"/>
      <w:r>
        <w:t>( )</w:t>
      </w:r>
      <w:proofErr w:type="gramEnd"/>
      <w:r>
        <w:t xml:space="preserve"> Inflammatory and Immune (and auto-immune) system diseases</w:t>
      </w:r>
    </w:p>
    <w:p w14:paraId="55EF06E4" w14:textId="0E4A4A12" w:rsidR="004E2C41" w:rsidRDefault="004E2C41" w:rsidP="004E2C41">
      <w:pPr>
        <w:spacing w:before="0"/>
        <w:ind w:left="2160"/>
      </w:pPr>
      <w:proofErr w:type="gramStart"/>
      <w:r>
        <w:t>( )</w:t>
      </w:r>
      <w:proofErr w:type="gramEnd"/>
      <w:r>
        <w:t xml:space="preserve"> Infectious diseases (bacteria)</w:t>
      </w:r>
    </w:p>
    <w:p w14:paraId="4DE83E35" w14:textId="530842FE" w:rsidR="004E2C41" w:rsidRDefault="004E2C41" w:rsidP="004E2C41">
      <w:pPr>
        <w:spacing w:before="0"/>
        <w:ind w:left="2160"/>
      </w:pPr>
      <w:proofErr w:type="gramStart"/>
      <w:r>
        <w:t>( )</w:t>
      </w:r>
      <w:proofErr w:type="gramEnd"/>
      <w:r>
        <w:t xml:space="preserve"> Infectious diseases (viral)</w:t>
      </w:r>
    </w:p>
    <w:p w14:paraId="61A747E0" w14:textId="7EFEFBC9" w:rsidR="004E2C41" w:rsidRDefault="004E2C41" w:rsidP="004E2C41">
      <w:pPr>
        <w:spacing w:before="0"/>
        <w:ind w:left="2160"/>
      </w:pPr>
      <w:proofErr w:type="gramStart"/>
      <w:r>
        <w:t>( )</w:t>
      </w:r>
      <w:proofErr w:type="gramEnd"/>
      <w:r>
        <w:t xml:space="preserve"> Rare diseases</w:t>
      </w:r>
    </w:p>
    <w:p w14:paraId="697D474C" w14:textId="170E5558" w:rsidR="004E2C41" w:rsidRDefault="004E2C41" w:rsidP="004E2C41">
      <w:pPr>
        <w:spacing w:before="0"/>
        <w:ind w:left="2160"/>
      </w:pPr>
      <w:proofErr w:type="gramStart"/>
      <w:r>
        <w:t>( )</w:t>
      </w:r>
      <w:proofErr w:type="gramEnd"/>
      <w:r>
        <w:t xml:space="preserve"> Disability and rehabilitation</w:t>
      </w:r>
    </w:p>
    <w:p w14:paraId="0625102B" w14:textId="1BECC63F" w:rsidR="004E2C41" w:rsidRDefault="004E2C41" w:rsidP="004E2C41">
      <w:pPr>
        <w:spacing w:before="0"/>
        <w:ind w:left="2160"/>
      </w:pPr>
      <w:proofErr w:type="gramStart"/>
      <w:r>
        <w:t>( )</w:t>
      </w:r>
      <w:proofErr w:type="gramEnd"/>
      <w:r>
        <w:t xml:space="preserve"> Reproductive and fertility disorders (endometriosis, uterine fibroids, pelvic inflammatory disease, polycystic ovary syndrome, etc.)</w:t>
      </w:r>
    </w:p>
    <w:p w14:paraId="56EA0821" w14:textId="657E17FB" w:rsidR="004E2C41" w:rsidRDefault="004E2C41" w:rsidP="004E2C41">
      <w:pPr>
        <w:spacing w:before="0"/>
        <w:ind w:left="2160"/>
      </w:pPr>
      <w:proofErr w:type="gramStart"/>
      <w:r>
        <w:t>( )</w:t>
      </w:r>
      <w:proofErr w:type="gramEnd"/>
      <w:r>
        <w:t xml:space="preserve"> Eating disorders (obesity, anorexia, bulimia)</w:t>
      </w:r>
    </w:p>
    <w:p w14:paraId="6B46B0E7" w14:textId="316AE1C2" w:rsidR="004E2C41" w:rsidRDefault="004E2C41" w:rsidP="004E2C41">
      <w:pPr>
        <w:spacing w:before="0"/>
        <w:ind w:left="2160"/>
      </w:pPr>
      <w:proofErr w:type="gramStart"/>
      <w:r>
        <w:t>( )</w:t>
      </w:r>
      <w:proofErr w:type="gramEnd"/>
      <w:r>
        <w:t xml:space="preserve"> Nutritional diseases</w:t>
      </w:r>
    </w:p>
    <w:p w14:paraId="11FD82BC" w14:textId="6C63A6B1" w:rsidR="004E2C41" w:rsidRDefault="004E2C41" w:rsidP="004E2C41">
      <w:pPr>
        <w:spacing w:before="0"/>
        <w:ind w:left="2160"/>
      </w:pPr>
      <w:proofErr w:type="gramStart"/>
      <w:r>
        <w:t>( )</w:t>
      </w:r>
      <w:proofErr w:type="gramEnd"/>
      <w:r>
        <w:t xml:space="preserve"> Endocrine disorders</w:t>
      </w:r>
    </w:p>
    <w:p w14:paraId="458D20AA" w14:textId="45FEBEA0" w:rsidR="004E2C41" w:rsidRDefault="004E2C41" w:rsidP="004E2C41">
      <w:pPr>
        <w:spacing w:before="0"/>
        <w:ind w:left="2160"/>
      </w:pPr>
      <w:proofErr w:type="gramStart"/>
      <w:r>
        <w:t>( )</w:t>
      </w:r>
      <w:proofErr w:type="gramEnd"/>
      <w:r>
        <w:t xml:space="preserve"> Haematological (blood) diseases</w:t>
      </w:r>
    </w:p>
    <w:p w14:paraId="522B06B4" w14:textId="58E3D05F" w:rsidR="004E2C41" w:rsidRDefault="004E2C41" w:rsidP="004E2C41">
      <w:pPr>
        <w:spacing w:before="0"/>
        <w:ind w:left="2160"/>
      </w:pPr>
      <w:proofErr w:type="gramStart"/>
      <w:r>
        <w:t>( )</w:t>
      </w:r>
      <w:proofErr w:type="gramEnd"/>
      <w:r>
        <w:t xml:space="preserve"> Rheumatological diseases</w:t>
      </w:r>
    </w:p>
    <w:p w14:paraId="57AD0546" w14:textId="36BDBAF5" w:rsidR="004E2C41" w:rsidRDefault="004E2C41" w:rsidP="004E2C41">
      <w:pPr>
        <w:spacing w:before="0"/>
        <w:ind w:left="2160"/>
      </w:pPr>
      <w:proofErr w:type="gramStart"/>
      <w:r>
        <w:t>( )</w:t>
      </w:r>
      <w:proofErr w:type="gramEnd"/>
      <w:r>
        <w:t xml:space="preserve"> Ophthalmological (eye) diseases</w:t>
      </w:r>
    </w:p>
    <w:p w14:paraId="23B03F20" w14:textId="27BA18CE" w:rsidR="004E2C41" w:rsidRDefault="004E2C41" w:rsidP="004E2C41">
      <w:pPr>
        <w:spacing w:before="0"/>
        <w:ind w:left="2160"/>
      </w:pPr>
      <w:proofErr w:type="gramStart"/>
      <w:r>
        <w:t>( )</w:t>
      </w:r>
      <w:proofErr w:type="gramEnd"/>
      <w:r>
        <w:t xml:space="preserve"> Dermatological (skin) diseases</w:t>
      </w:r>
    </w:p>
    <w:p w14:paraId="3B72694B" w14:textId="29565B79" w:rsidR="004E2C41" w:rsidRDefault="004E2C41" w:rsidP="004E2C41">
      <w:pPr>
        <w:spacing w:before="0"/>
        <w:ind w:left="2160"/>
      </w:pPr>
      <w:proofErr w:type="gramStart"/>
      <w:r>
        <w:t>( )</w:t>
      </w:r>
      <w:proofErr w:type="gramEnd"/>
      <w:r>
        <w:t xml:space="preserve"> Transplantation</w:t>
      </w:r>
    </w:p>
    <w:p w14:paraId="4CD622AB" w14:textId="2E762F51" w:rsidR="0084159F" w:rsidRDefault="004E2C41" w:rsidP="0041503A">
      <w:pPr>
        <w:spacing w:before="0"/>
        <w:ind w:left="2160"/>
      </w:pPr>
      <w:proofErr w:type="gramStart"/>
      <w:r>
        <w:t>( )</w:t>
      </w:r>
      <w:proofErr w:type="gramEnd"/>
      <w:r>
        <w:t xml:space="preserve"> O</w:t>
      </w:r>
      <w:r w:rsidR="00937736">
        <w:t>ther</w:t>
      </w:r>
    </w:p>
    <w:p w14:paraId="6281BF49" w14:textId="77777777" w:rsidR="0084159F" w:rsidRDefault="0084159F" w:rsidP="0084159F">
      <w:pPr>
        <w:spacing w:before="0"/>
      </w:pPr>
    </w:p>
    <w:p w14:paraId="4DF5BD1B" w14:textId="77777777" w:rsidR="00F7797D" w:rsidRDefault="0084159F" w:rsidP="00D938C1">
      <w:pPr>
        <w:spacing w:before="0"/>
      </w:pPr>
      <w:r w:rsidRPr="0084159F">
        <w:t xml:space="preserve">Please provide additional information on your disease/condition area of interest. </w:t>
      </w:r>
    </w:p>
    <w:p w14:paraId="7E8CB35E" w14:textId="43C39616" w:rsidR="00D938C1" w:rsidRDefault="0084159F" w:rsidP="00707842">
      <w:pPr>
        <w:spacing w:before="0"/>
        <w:rPr>
          <w:sz w:val="24"/>
          <w:szCs w:val="24"/>
          <w:lang w:val="en-IE"/>
        </w:rPr>
      </w:pPr>
      <w:r w:rsidRPr="0084159F">
        <w:t>For example</w:t>
      </w:r>
      <w:r w:rsidR="00F7797D">
        <w:t>,</w:t>
      </w:r>
      <w:r w:rsidRPr="0084159F">
        <w:t xml:space="preserve"> here you can indicate a specific disease/condition </w:t>
      </w:r>
      <w:r w:rsidR="001B41C4" w:rsidRPr="0084159F">
        <w:t>e</w:t>
      </w:r>
      <w:r w:rsidR="001B41C4">
        <w:t>.</w:t>
      </w:r>
      <w:r w:rsidR="001B41C4" w:rsidRPr="0084159F">
        <w:t>g.,</w:t>
      </w:r>
      <w:r w:rsidRPr="0084159F">
        <w:t xml:space="preserve"> type 1 diabetes, Alzheimer's disease, Crohn's disease etc.</w:t>
      </w:r>
      <w:r>
        <w:t xml:space="preserve"> </w:t>
      </w:r>
      <w:r w:rsidRPr="0084159F">
        <w:t>*</w:t>
      </w:r>
      <w:r w:rsidR="00F7797D">
        <w:t xml:space="preserve">           </w:t>
      </w:r>
      <w:r w:rsidR="0062584B">
        <w:rPr>
          <w:sz w:val="24"/>
          <w:szCs w:val="24"/>
          <w:lang w:val="en-IE"/>
        </w:rPr>
        <w:t>_ _ _ _ _ _</w:t>
      </w:r>
    </w:p>
    <w:p w14:paraId="644582D2" w14:textId="77777777" w:rsidR="00707842" w:rsidRPr="00707842" w:rsidRDefault="00707842" w:rsidP="00707842">
      <w:pPr>
        <w:spacing w:before="0"/>
        <w:rPr>
          <w:sz w:val="24"/>
          <w:szCs w:val="24"/>
          <w:lang w:val="en-IE"/>
        </w:rPr>
      </w:pPr>
    </w:p>
    <w:p w14:paraId="43FFC9FE" w14:textId="0C67D111" w:rsidR="00D938C1" w:rsidRPr="00082901" w:rsidRDefault="00D938C1" w:rsidP="004E2C41">
      <w:pPr>
        <w:rPr>
          <w:b/>
          <w:bCs/>
          <w:sz w:val="24"/>
          <w:szCs w:val="24"/>
          <w:u w:val="single"/>
        </w:rPr>
      </w:pPr>
      <w:r w:rsidRPr="00082901">
        <w:rPr>
          <w:b/>
          <w:bCs/>
          <w:sz w:val="24"/>
          <w:szCs w:val="24"/>
          <w:u w:val="single"/>
        </w:rPr>
        <w:t>Language skills</w:t>
      </w:r>
    </w:p>
    <w:p w14:paraId="4DD0AEBC" w14:textId="51A87EA5" w:rsidR="00D938C1" w:rsidRPr="00491D54" w:rsidRDefault="00491D54" w:rsidP="004E2C41">
      <w:pPr>
        <w:rPr>
          <w:sz w:val="24"/>
          <w:szCs w:val="24"/>
        </w:rPr>
      </w:pPr>
      <w:r w:rsidRPr="0062584B">
        <w:rPr>
          <w:szCs w:val="20"/>
        </w:rPr>
        <w:t>English</w:t>
      </w:r>
      <w:r w:rsidRPr="00491D54">
        <w:rPr>
          <w:sz w:val="24"/>
          <w:szCs w:val="24"/>
        </w:rPr>
        <w:t xml:space="preserve"> * </w:t>
      </w:r>
    </w:p>
    <w:p w14:paraId="1B618554" w14:textId="7663EB4F" w:rsidR="00491D54" w:rsidRPr="0062584B" w:rsidRDefault="00491D54" w:rsidP="00F1555C">
      <w:pPr>
        <w:spacing w:before="0"/>
        <w:ind w:left="2160"/>
        <w:rPr>
          <w:szCs w:val="20"/>
        </w:rPr>
      </w:pPr>
      <w:proofErr w:type="gramStart"/>
      <w:r w:rsidRPr="0062584B">
        <w:rPr>
          <w:szCs w:val="20"/>
        </w:rPr>
        <w:t>( )</w:t>
      </w:r>
      <w:proofErr w:type="gramEnd"/>
      <w:r w:rsidRPr="0062584B">
        <w:rPr>
          <w:szCs w:val="20"/>
        </w:rPr>
        <w:t xml:space="preserve"> A1 Basic User</w:t>
      </w:r>
    </w:p>
    <w:p w14:paraId="07449AB2" w14:textId="7247385F" w:rsidR="00491D54" w:rsidRPr="0062584B" w:rsidRDefault="00491D54" w:rsidP="00F1555C">
      <w:pPr>
        <w:spacing w:before="0"/>
        <w:ind w:left="2160"/>
        <w:rPr>
          <w:szCs w:val="20"/>
        </w:rPr>
      </w:pPr>
      <w:proofErr w:type="gramStart"/>
      <w:r w:rsidRPr="0062584B">
        <w:rPr>
          <w:szCs w:val="20"/>
        </w:rPr>
        <w:t>( )</w:t>
      </w:r>
      <w:proofErr w:type="gramEnd"/>
      <w:r w:rsidRPr="0062584B">
        <w:rPr>
          <w:szCs w:val="20"/>
        </w:rPr>
        <w:t xml:space="preserve"> A2 Basic User</w:t>
      </w:r>
    </w:p>
    <w:p w14:paraId="6DEF5476" w14:textId="314A8C53" w:rsidR="00491D54" w:rsidRPr="0062584B" w:rsidRDefault="00491D54" w:rsidP="00F1555C">
      <w:pPr>
        <w:spacing w:before="0"/>
        <w:ind w:left="2160"/>
        <w:rPr>
          <w:szCs w:val="20"/>
        </w:rPr>
      </w:pPr>
      <w:proofErr w:type="gramStart"/>
      <w:r w:rsidRPr="0062584B">
        <w:rPr>
          <w:szCs w:val="20"/>
        </w:rPr>
        <w:t>( )</w:t>
      </w:r>
      <w:proofErr w:type="gramEnd"/>
      <w:r w:rsidRPr="0062584B">
        <w:rPr>
          <w:szCs w:val="20"/>
        </w:rPr>
        <w:t xml:space="preserve"> B1 Independent User</w:t>
      </w:r>
    </w:p>
    <w:p w14:paraId="11881CBE" w14:textId="13F610B7" w:rsidR="00491D54" w:rsidRPr="0062584B" w:rsidRDefault="00491D54" w:rsidP="00F1555C">
      <w:pPr>
        <w:spacing w:before="0"/>
        <w:ind w:left="2160"/>
        <w:rPr>
          <w:szCs w:val="20"/>
        </w:rPr>
      </w:pPr>
      <w:proofErr w:type="gramStart"/>
      <w:r w:rsidRPr="0062584B">
        <w:rPr>
          <w:szCs w:val="20"/>
        </w:rPr>
        <w:t>( )</w:t>
      </w:r>
      <w:proofErr w:type="gramEnd"/>
      <w:r w:rsidRPr="0062584B">
        <w:rPr>
          <w:szCs w:val="20"/>
        </w:rPr>
        <w:t xml:space="preserve"> B2 Independent User</w:t>
      </w:r>
    </w:p>
    <w:p w14:paraId="2DC371D4" w14:textId="61EBF7AC" w:rsidR="00491D54" w:rsidRPr="003E2BE1" w:rsidRDefault="00491D54" w:rsidP="00F1555C">
      <w:pPr>
        <w:spacing w:before="0"/>
        <w:ind w:left="2160"/>
        <w:rPr>
          <w:szCs w:val="20"/>
          <w:lang w:val="en-IE"/>
        </w:rPr>
      </w:pPr>
      <w:r w:rsidRPr="003E2BE1">
        <w:rPr>
          <w:szCs w:val="20"/>
          <w:lang w:val="en-IE"/>
        </w:rPr>
        <w:t>( ) C1 Proficient User</w:t>
      </w:r>
    </w:p>
    <w:p w14:paraId="2A6A1DCE" w14:textId="2454DDA3" w:rsidR="00F1555C" w:rsidRPr="003E2BE1" w:rsidRDefault="00491D54" w:rsidP="00CA64F6">
      <w:pPr>
        <w:spacing w:before="0"/>
        <w:ind w:left="2160"/>
        <w:rPr>
          <w:szCs w:val="20"/>
          <w:lang w:val="en-IE"/>
        </w:rPr>
      </w:pPr>
      <w:r w:rsidRPr="003E2BE1">
        <w:rPr>
          <w:szCs w:val="20"/>
          <w:lang w:val="en-IE"/>
        </w:rPr>
        <w:t>( ) C2 Proficient User</w:t>
      </w:r>
    </w:p>
    <w:p w14:paraId="4D50F0D6" w14:textId="1DFDBDE1" w:rsidR="00F1555C" w:rsidRPr="0062584B" w:rsidRDefault="0041503A" w:rsidP="0041503A">
      <w:pPr>
        <w:rPr>
          <w:szCs w:val="20"/>
          <w:lang w:val="en-IE"/>
        </w:rPr>
      </w:pPr>
      <w:r w:rsidRPr="0062584B">
        <w:rPr>
          <w:szCs w:val="20"/>
          <w:lang w:val="en-IE"/>
        </w:rPr>
        <w:t>Add additional language</w:t>
      </w:r>
      <w:r w:rsidR="00F1555C" w:rsidRPr="0062584B">
        <w:rPr>
          <w:szCs w:val="20"/>
          <w:lang w:val="en-IE"/>
        </w:rPr>
        <w:t xml:space="preserve">   </w:t>
      </w:r>
    </w:p>
    <w:p w14:paraId="13B908CF" w14:textId="27362DC7" w:rsidR="00F1555C" w:rsidRPr="0062584B" w:rsidRDefault="00F1555C" w:rsidP="00F1555C">
      <w:pPr>
        <w:ind w:left="1440"/>
        <w:rPr>
          <w:szCs w:val="20"/>
          <w:lang w:val="en-IE"/>
        </w:rPr>
      </w:pPr>
      <w:r w:rsidRPr="0062584B">
        <w:rPr>
          <w:szCs w:val="20"/>
          <w:lang w:val="en-IE"/>
        </w:rPr>
        <w:t xml:space="preserve">Language      </w:t>
      </w:r>
      <w:r w:rsidR="0062584B" w:rsidRPr="0062584B">
        <w:rPr>
          <w:szCs w:val="20"/>
          <w:lang w:val="en-IE"/>
        </w:rPr>
        <w:t>_ _ _ _ _ _</w:t>
      </w:r>
    </w:p>
    <w:p w14:paraId="6FE47A7F" w14:textId="02EE86E1" w:rsidR="0041503A" w:rsidRPr="0062584B" w:rsidRDefault="00F1555C" w:rsidP="00F1555C">
      <w:pPr>
        <w:spacing w:before="0"/>
        <w:ind w:left="1440"/>
        <w:rPr>
          <w:sz w:val="24"/>
          <w:szCs w:val="24"/>
          <w:lang w:val="en-IE"/>
        </w:rPr>
      </w:pPr>
      <w:r w:rsidRPr="0062584B">
        <w:rPr>
          <w:szCs w:val="20"/>
          <w:lang w:val="en-IE"/>
        </w:rPr>
        <w:t>Level</w:t>
      </w:r>
      <w:r w:rsidRPr="0062584B">
        <w:rPr>
          <w:sz w:val="24"/>
          <w:szCs w:val="24"/>
          <w:lang w:val="en-IE"/>
        </w:rPr>
        <w:t xml:space="preserve"> </w:t>
      </w:r>
    </w:p>
    <w:p w14:paraId="7E63EB1C" w14:textId="77777777" w:rsidR="00F1555C" w:rsidRPr="0062584B" w:rsidRDefault="00F1555C" w:rsidP="00F1555C">
      <w:pPr>
        <w:spacing w:before="0"/>
        <w:ind w:left="2160"/>
        <w:rPr>
          <w:szCs w:val="20"/>
        </w:rPr>
      </w:pPr>
      <w:proofErr w:type="gramStart"/>
      <w:r w:rsidRPr="0062584B">
        <w:rPr>
          <w:szCs w:val="20"/>
        </w:rPr>
        <w:t>( )</w:t>
      </w:r>
      <w:proofErr w:type="gramEnd"/>
      <w:r w:rsidRPr="0062584B">
        <w:rPr>
          <w:szCs w:val="20"/>
        </w:rPr>
        <w:t xml:space="preserve"> A1 Basic User</w:t>
      </w:r>
    </w:p>
    <w:p w14:paraId="5A3F817D" w14:textId="77777777" w:rsidR="00F1555C" w:rsidRPr="0062584B" w:rsidRDefault="00F1555C" w:rsidP="00F1555C">
      <w:pPr>
        <w:spacing w:before="0"/>
        <w:ind w:left="2160"/>
        <w:rPr>
          <w:szCs w:val="20"/>
        </w:rPr>
      </w:pPr>
      <w:proofErr w:type="gramStart"/>
      <w:r w:rsidRPr="0062584B">
        <w:rPr>
          <w:szCs w:val="20"/>
        </w:rPr>
        <w:t>( )</w:t>
      </w:r>
      <w:proofErr w:type="gramEnd"/>
      <w:r w:rsidRPr="0062584B">
        <w:rPr>
          <w:szCs w:val="20"/>
        </w:rPr>
        <w:t xml:space="preserve"> A2 Basic User</w:t>
      </w:r>
    </w:p>
    <w:p w14:paraId="51577D0A" w14:textId="77777777" w:rsidR="00F1555C" w:rsidRPr="0062584B" w:rsidRDefault="00F1555C" w:rsidP="00F1555C">
      <w:pPr>
        <w:spacing w:before="0"/>
        <w:ind w:left="2160"/>
        <w:rPr>
          <w:szCs w:val="20"/>
        </w:rPr>
      </w:pPr>
      <w:proofErr w:type="gramStart"/>
      <w:r w:rsidRPr="0062584B">
        <w:rPr>
          <w:szCs w:val="20"/>
        </w:rPr>
        <w:t>( )</w:t>
      </w:r>
      <w:proofErr w:type="gramEnd"/>
      <w:r w:rsidRPr="0062584B">
        <w:rPr>
          <w:szCs w:val="20"/>
        </w:rPr>
        <w:t xml:space="preserve"> B1 Independent User</w:t>
      </w:r>
    </w:p>
    <w:p w14:paraId="2464C04D" w14:textId="77777777" w:rsidR="00F1555C" w:rsidRPr="0062584B" w:rsidRDefault="00F1555C" w:rsidP="00F1555C">
      <w:pPr>
        <w:spacing w:before="0"/>
        <w:ind w:left="2160"/>
        <w:rPr>
          <w:szCs w:val="20"/>
        </w:rPr>
      </w:pPr>
      <w:proofErr w:type="gramStart"/>
      <w:r w:rsidRPr="0062584B">
        <w:rPr>
          <w:szCs w:val="20"/>
        </w:rPr>
        <w:t>( )</w:t>
      </w:r>
      <w:proofErr w:type="gramEnd"/>
      <w:r w:rsidRPr="0062584B">
        <w:rPr>
          <w:szCs w:val="20"/>
        </w:rPr>
        <w:t xml:space="preserve"> B2 Independent User</w:t>
      </w:r>
    </w:p>
    <w:p w14:paraId="48321161" w14:textId="77777777" w:rsidR="00F1555C" w:rsidRPr="0062584B" w:rsidRDefault="00F1555C" w:rsidP="00F1555C">
      <w:pPr>
        <w:spacing w:before="0"/>
        <w:ind w:left="2160"/>
        <w:rPr>
          <w:szCs w:val="20"/>
          <w:lang w:val="fr-BE"/>
        </w:rPr>
      </w:pPr>
      <w:proofErr w:type="gramStart"/>
      <w:r w:rsidRPr="0062584B">
        <w:rPr>
          <w:szCs w:val="20"/>
          <w:lang w:val="fr-BE"/>
        </w:rPr>
        <w:t>( )</w:t>
      </w:r>
      <w:proofErr w:type="gramEnd"/>
      <w:r w:rsidRPr="0062584B">
        <w:rPr>
          <w:szCs w:val="20"/>
          <w:lang w:val="fr-BE"/>
        </w:rPr>
        <w:t xml:space="preserve"> C1 </w:t>
      </w:r>
      <w:proofErr w:type="spellStart"/>
      <w:r w:rsidRPr="0062584B">
        <w:rPr>
          <w:szCs w:val="20"/>
          <w:lang w:val="fr-BE"/>
        </w:rPr>
        <w:t>Proficient</w:t>
      </w:r>
      <w:proofErr w:type="spellEnd"/>
      <w:r w:rsidRPr="0062584B">
        <w:rPr>
          <w:szCs w:val="20"/>
          <w:lang w:val="fr-BE"/>
        </w:rPr>
        <w:t xml:space="preserve"> User</w:t>
      </w:r>
    </w:p>
    <w:p w14:paraId="2835F20D" w14:textId="77777777" w:rsidR="00082901" w:rsidRDefault="00CD6D31" w:rsidP="00082901">
      <w:pPr>
        <w:spacing w:before="0"/>
        <w:ind w:left="2160"/>
        <w:rPr>
          <w:szCs w:val="20"/>
          <w:lang w:val="fr-BE"/>
        </w:rPr>
      </w:pPr>
      <w:proofErr w:type="gramStart"/>
      <w:r w:rsidRPr="0062584B">
        <w:rPr>
          <w:szCs w:val="20"/>
          <w:lang w:val="fr-BE"/>
        </w:rPr>
        <w:t>( )</w:t>
      </w:r>
      <w:proofErr w:type="gramEnd"/>
      <w:r w:rsidRPr="0062584B">
        <w:rPr>
          <w:szCs w:val="20"/>
          <w:lang w:val="fr-BE"/>
        </w:rPr>
        <w:t xml:space="preserve"> </w:t>
      </w:r>
      <w:r w:rsidR="00F1555C" w:rsidRPr="0062584B">
        <w:rPr>
          <w:szCs w:val="20"/>
          <w:lang w:val="fr-BE"/>
        </w:rPr>
        <w:t xml:space="preserve">C2 </w:t>
      </w:r>
      <w:proofErr w:type="spellStart"/>
      <w:r w:rsidR="00F1555C" w:rsidRPr="0062584B">
        <w:rPr>
          <w:szCs w:val="20"/>
          <w:lang w:val="fr-BE"/>
        </w:rPr>
        <w:t>Proficient</w:t>
      </w:r>
      <w:proofErr w:type="spellEnd"/>
      <w:r w:rsidR="00F1555C" w:rsidRPr="0062584B">
        <w:rPr>
          <w:szCs w:val="20"/>
          <w:lang w:val="fr-BE"/>
        </w:rPr>
        <w:t xml:space="preserve"> User</w:t>
      </w:r>
    </w:p>
    <w:p w14:paraId="24FD316B" w14:textId="77777777" w:rsidR="00C1274F" w:rsidRPr="00CA64F6" w:rsidRDefault="00C1274F" w:rsidP="00082901">
      <w:pPr>
        <w:spacing w:before="0"/>
        <w:rPr>
          <w:b/>
          <w:bCs/>
          <w:sz w:val="24"/>
          <w:szCs w:val="24"/>
          <w:u w:val="single"/>
          <w:lang w:val="fr-BE"/>
        </w:rPr>
      </w:pPr>
    </w:p>
    <w:p w14:paraId="1AB8FF13" w14:textId="77777777" w:rsidR="00707842" w:rsidRPr="00937736" w:rsidRDefault="00707842" w:rsidP="00082901">
      <w:pPr>
        <w:spacing w:before="0"/>
        <w:rPr>
          <w:b/>
          <w:bCs/>
          <w:sz w:val="24"/>
          <w:szCs w:val="24"/>
          <w:u w:val="single"/>
          <w:lang w:val="fr-BE"/>
        </w:rPr>
      </w:pPr>
    </w:p>
    <w:p w14:paraId="2CDFFCB4" w14:textId="59B89F02" w:rsidR="00F1555C" w:rsidRPr="00CA64F6" w:rsidRDefault="004C61A3" w:rsidP="00073604">
      <w:pPr>
        <w:spacing w:before="0" w:after="240"/>
        <w:rPr>
          <w:szCs w:val="20"/>
          <w:u w:val="single"/>
          <w:lang w:val="en-IE"/>
        </w:rPr>
      </w:pPr>
      <w:r w:rsidRPr="00082901">
        <w:rPr>
          <w:b/>
          <w:bCs/>
          <w:sz w:val="24"/>
          <w:szCs w:val="24"/>
          <w:u w:val="single"/>
        </w:rPr>
        <w:t>Profile</w:t>
      </w:r>
    </w:p>
    <w:p w14:paraId="64B91ACB" w14:textId="1109DAF3" w:rsidR="005571D6" w:rsidRDefault="004C61A3" w:rsidP="00082901">
      <w:pPr>
        <w:spacing w:before="0"/>
        <w:rPr>
          <w:rStyle w:val="ui-panel-title"/>
        </w:rPr>
      </w:pPr>
      <w:r>
        <w:rPr>
          <w:rStyle w:val="ui-panel-title"/>
        </w:rPr>
        <w:t>Skills related to IHI's activities. Please note that the information you provide in this section will enable the IHI Programme Office to identify the most suitable person for each task/assignment.</w:t>
      </w:r>
    </w:p>
    <w:p w14:paraId="42216868" w14:textId="77777777" w:rsidR="00082901" w:rsidRDefault="00082901" w:rsidP="0041503A">
      <w:pPr>
        <w:rPr>
          <w:rStyle w:val="ui-panel-title"/>
        </w:rPr>
      </w:pPr>
    </w:p>
    <w:p w14:paraId="0F92D79A" w14:textId="4E5730CA" w:rsidR="005571D6" w:rsidRDefault="005571D6" w:rsidP="0062584B">
      <w:pPr>
        <w:spacing w:before="0" w:line="360" w:lineRule="auto"/>
      </w:pPr>
      <w:r w:rsidRPr="005571D6">
        <w:t>1. Knowledge and/or experience in using telemedicine applications/tools, mobile medical apps, or any other digital, remote, wearable technologies in medical healthcare (</w:t>
      </w:r>
      <w:r w:rsidR="001B41C4" w:rsidRPr="005571D6">
        <w:t>i.e.,</w:t>
      </w:r>
      <w:r w:rsidRPr="005571D6">
        <w:t xml:space="preserve"> consultation, monitoring treatment). *</w:t>
      </w:r>
    </w:p>
    <w:p w14:paraId="50B4A602" w14:textId="64EB1592" w:rsidR="005571D6" w:rsidRDefault="00CD6D31" w:rsidP="0062584B">
      <w:pPr>
        <w:spacing w:before="0" w:line="360" w:lineRule="auto"/>
      </w:pPr>
      <w:proofErr w:type="gramStart"/>
      <w:r w:rsidRPr="00CD6D31">
        <w:rPr>
          <w:lang w:val="en-IE"/>
        </w:rPr>
        <w:t>( )</w:t>
      </w:r>
      <w:proofErr w:type="gramEnd"/>
      <w:r w:rsidRPr="00CD6D31">
        <w:rPr>
          <w:lang w:val="en-IE"/>
        </w:rPr>
        <w:t xml:space="preserve"> </w:t>
      </w:r>
      <w:r w:rsidR="005571D6">
        <w:t xml:space="preserve">Yes </w:t>
      </w:r>
      <w:r>
        <w:t xml:space="preserve">    </w:t>
      </w:r>
      <w:r w:rsidRPr="00CD6D31">
        <w:rPr>
          <w:lang w:val="en-IE"/>
        </w:rPr>
        <w:t xml:space="preserve">( ) </w:t>
      </w:r>
      <w:r w:rsidR="005571D6">
        <w:t>No</w:t>
      </w:r>
    </w:p>
    <w:p w14:paraId="0C795A48" w14:textId="7485A3DD" w:rsidR="00CD6D31" w:rsidRDefault="00CD6D31" w:rsidP="0062584B">
      <w:pPr>
        <w:spacing w:before="0" w:line="360" w:lineRule="auto"/>
      </w:pPr>
      <w:r w:rsidRPr="00CD6D31">
        <w:t>If yes, please explain in a few lines (max 4000 characters) how you have acquired this knowledge and/or experience.</w:t>
      </w:r>
    </w:p>
    <w:p w14:paraId="4D71236F" w14:textId="77777777" w:rsidR="0062584B" w:rsidRDefault="0062584B" w:rsidP="0062584B">
      <w:pPr>
        <w:spacing w:before="0" w:line="360" w:lineRule="auto"/>
        <w:rPr>
          <w:sz w:val="24"/>
          <w:szCs w:val="24"/>
          <w:lang w:val="en-IE"/>
        </w:rPr>
      </w:pPr>
      <w:r>
        <w:rPr>
          <w:sz w:val="24"/>
          <w:szCs w:val="24"/>
          <w:lang w:val="en-IE"/>
        </w:rPr>
        <w:t>_ _ _ _ _ _</w:t>
      </w:r>
    </w:p>
    <w:p w14:paraId="3534A6B1" w14:textId="77777777" w:rsidR="004D231B" w:rsidRDefault="004D231B" w:rsidP="0062584B">
      <w:pPr>
        <w:spacing w:before="0" w:line="360" w:lineRule="auto"/>
      </w:pPr>
    </w:p>
    <w:p w14:paraId="578F1153" w14:textId="4CEACEA1" w:rsidR="004D231B" w:rsidRDefault="00684B6E" w:rsidP="0062584B">
      <w:pPr>
        <w:spacing w:before="0" w:line="360" w:lineRule="auto"/>
      </w:pPr>
      <w:r w:rsidRPr="00684B6E">
        <w:t>2. Knowledge and/or experience in reporting patient experience, preference, outcome, etc. *</w:t>
      </w:r>
    </w:p>
    <w:p w14:paraId="4814AF47" w14:textId="77777777" w:rsidR="00684B6E" w:rsidRDefault="00684B6E" w:rsidP="0062584B">
      <w:pPr>
        <w:spacing w:before="0" w:line="360" w:lineRule="auto"/>
      </w:pPr>
      <w:proofErr w:type="gramStart"/>
      <w:r w:rsidRPr="00CD6D31">
        <w:rPr>
          <w:lang w:val="en-IE"/>
        </w:rPr>
        <w:t>( )</w:t>
      </w:r>
      <w:proofErr w:type="gramEnd"/>
      <w:r w:rsidRPr="00CD6D31">
        <w:rPr>
          <w:lang w:val="en-IE"/>
        </w:rPr>
        <w:t xml:space="preserve"> </w:t>
      </w:r>
      <w:r>
        <w:t xml:space="preserve">Yes     </w:t>
      </w:r>
      <w:r w:rsidRPr="00CD6D31">
        <w:rPr>
          <w:lang w:val="en-IE"/>
        </w:rPr>
        <w:t xml:space="preserve">( ) </w:t>
      </w:r>
      <w:r>
        <w:t>No</w:t>
      </w:r>
    </w:p>
    <w:p w14:paraId="5C9508EA" w14:textId="77777777" w:rsidR="00684B6E" w:rsidRDefault="00684B6E" w:rsidP="0062584B">
      <w:pPr>
        <w:spacing w:before="0" w:line="360" w:lineRule="auto"/>
      </w:pPr>
      <w:r w:rsidRPr="00CD6D31">
        <w:t>If yes, please explain in a few lines (max 4000 characters) how you have acquired this knowledge and/or experience.</w:t>
      </w:r>
    </w:p>
    <w:p w14:paraId="27AD50AE" w14:textId="77777777" w:rsidR="0062584B" w:rsidRDefault="0062584B" w:rsidP="0062584B">
      <w:pPr>
        <w:spacing w:before="0" w:line="360" w:lineRule="auto"/>
        <w:rPr>
          <w:sz w:val="24"/>
          <w:szCs w:val="24"/>
          <w:lang w:val="en-IE"/>
        </w:rPr>
      </w:pPr>
      <w:r>
        <w:rPr>
          <w:sz w:val="24"/>
          <w:szCs w:val="24"/>
          <w:lang w:val="en-IE"/>
        </w:rPr>
        <w:t>_ _ _ _ _ _</w:t>
      </w:r>
    </w:p>
    <w:p w14:paraId="6629EBC5" w14:textId="77777777" w:rsidR="00684B6E" w:rsidRDefault="00684B6E" w:rsidP="0062584B">
      <w:pPr>
        <w:spacing w:before="0" w:line="360" w:lineRule="auto"/>
      </w:pPr>
    </w:p>
    <w:p w14:paraId="06C47522" w14:textId="0035B398" w:rsidR="00684B6E" w:rsidRDefault="00684B6E" w:rsidP="0062584B">
      <w:pPr>
        <w:spacing w:before="0" w:line="360" w:lineRule="auto"/>
      </w:pPr>
      <w:r w:rsidRPr="00684B6E">
        <w:t>3. Being a member of a patient organisation. *</w:t>
      </w:r>
    </w:p>
    <w:p w14:paraId="5E54B0B3" w14:textId="77777777" w:rsidR="00684B6E" w:rsidRDefault="00684B6E" w:rsidP="0062584B">
      <w:pPr>
        <w:spacing w:before="0" w:line="360" w:lineRule="auto"/>
      </w:pPr>
      <w:proofErr w:type="gramStart"/>
      <w:r w:rsidRPr="00CD6D31">
        <w:rPr>
          <w:lang w:val="en-IE"/>
        </w:rPr>
        <w:t>( )</w:t>
      </w:r>
      <w:proofErr w:type="gramEnd"/>
      <w:r w:rsidRPr="00CD6D31">
        <w:rPr>
          <w:lang w:val="en-IE"/>
        </w:rPr>
        <w:t xml:space="preserve"> </w:t>
      </w:r>
      <w:r>
        <w:t xml:space="preserve">Yes     </w:t>
      </w:r>
      <w:r w:rsidRPr="00CD6D31">
        <w:rPr>
          <w:lang w:val="en-IE"/>
        </w:rPr>
        <w:t xml:space="preserve">( ) </w:t>
      </w:r>
      <w:r>
        <w:t>No</w:t>
      </w:r>
    </w:p>
    <w:p w14:paraId="720B9958" w14:textId="77777777" w:rsidR="00684B6E" w:rsidRDefault="00684B6E" w:rsidP="0062584B">
      <w:pPr>
        <w:spacing w:before="0" w:line="360" w:lineRule="auto"/>
      </w:pPr>
      <w:r w:rsidRPr="00CD6D31">
        <w:t>If yes, please explain in a few lines (max 4000 characters) how you have acquired this knowledge and/or experience.</w:t>
      </w:r>
    </w:p>
    <w:p w14:paraId="03F4F346" w14:textId="77777777" w:rsidR="0062584B" w:rsidRDefault="0062584B" w:rsidP="0062584B">
      <w:pPr>
        <w:spacing w:before="0" w:line="360" w:lineRule="auto"/>
        <w:rPr>
          <w:sz w:val="24"/>
          <w:szCs w:val="24"/>
          <w:lang w:val="en-IE"/>
        </w:rPr>
      </w:pPr>
      <w:r>
        <w:rPr>
          <w:sz w:val="24"/>
          <w:szCs w:val="24"/>
          <w:lang w:val="en-IE"/>
        </w:rPr>
        <w:t>_ _ _ _ _ _</w:t>
      </w:r>
    </w:p>
    <w:p w14:paraId="4E7CD33A" w14:textId="77777777" w:rsidR="00910311" w:rsidRDefault="00910311" w:rsidP="0062584B">
      <w:pPr>
        <w:spacing w:before="0" w:line="360" w:lineRule="auto"/>
        <w:rPr>
          <w:sz w:val="24"/>
          <w:szCs w:val="24"/>
          <w:lang w:val="en-IE"/>
        </w:rPr>
      </w:pPr>
    </w:p>
    <w:p w14:paraId="17C0E66D" w14:textId="1E1ABE50" w:rsidR="00684B6E" w:rsidRDefault="00910311" w:rsidP="0062584B">
      <w:pPr>
        <w:spacing w:before="0" w:line="360" w:lineRule="auto"/>
      </w:pPr>
      <w:r>
        <w:t>4. Knowledge and/or experience of patient engagement and/or patient involvement activities and/or experience of participating in health or patient-centric meetings organised for example by companies, patient organisations, scientific projects, EU initiatives/bodies (</w:t>
      </w:r>
      <w:r w:rsidR="001B41C4">
        <w:t>i.e.,</w:t>
      </w:r>
      <w:r>
        <w:t xml:space="preserve"> European Commission, European Medicines Agency, IMI2/IHI, EU agencies, etc.) or any other national/international health organisations. *</w:t>
      </w:r>
    </w:p>
    <w:p w14:paraId="0CF2AD00" w14:textId="77777777" w:rsidR="00910311" w:rsidRDefault="00910311" w:rsidP="0062584B">
      <w:pPr>
        <w:spacing w:before="0" w:line="360" w:lineRule="auto"/>
      </w:pPr>
      <w:proofErr w:type="gramStart"/>
      <w:r w:rsidRPr="00CD6D31">
        <w:rPr>
          <w:lang w:val="en-IE"/>
        </w:rPr>
        <w:t>( )</w:t>
      </w:r>
      <w:proofErr w:type="gramEnd"/>
      <w:r w:rsidRPr="00CD6D31">
        <w:rPr>
          <w:lang w:val="en-IE"/>
        </w:rPr>
        <w:t xml:space="preserve"> </w:t>
      </w:r>
      <w:r>
        <w:t xml:space="preserve">Yes     </w:t>
      </w:r>
      <w:r w:rsidRPr="00CD6D31">
        <w:rPr>
          <w:lang w:val="en-IE"/>
        </w:rPr>
        <w:t xml:space="preserve">( ) </w:t>
      </w:r>
      <w:r>
        <w:t>No</w:t>
      </w:r>
    </w:p>
    <w:p w14:paraId="54E39D42" w14:textId="77777777" w:rsidR="00910311" w:rsidRDefault="00910311" w:rsidP="0062584B">
      <w:pPr>
        <w:spacing w:before="0" w:line="360" w:lineRule="auto"/>
      </w:pPr>
      <w:r w:rsidRPr="00CD6D31">
        <w:t>If yes, please explain in a few lines (max 4000 characters) how you have acquired this knowledge and/or experience.</w:t>
      </w:r>
    </w:p>
    <w:p w14:paraId="76922215" w14:textId="77777777" w:rsidR="0062584B" w:rsidRDefault="0062584B" w:rsidP="0062584B">
      <w:pPr>
        <w:spacing w:before="0" w:line="360" w:lineRule="auto"/>
        <w:rPr>
          <w:sz w:val="24"/>
          <w:szCs w:val="24"/>
          <w:lang w:val="en-IE"/>
        </w:rPr>
      </w:pPr>
      <w:r>
        <w:rPr>
          <w:sz w:val="24"/>
          <w:szCs w:val="24"/>
          <w:lang w:val="en-IE"/>
        </w:rPr>
        <w:t>_ _ _ _ _ _</w:t>
      </w:r>
    </w:p>
    <w:p w14:paraId="0A18389D" w14:textId="77777777" w:rsidR="009F1410" w:rsidRDefault="009F1410" w:rsidP="0062584B">
      <w:pPr>
        <w:spacing w:before="0" w:line="360" w:lineRule="auto"/>
        <w:rPr>
          <w:sz w:val="24"/>
          <w:szCs w:val="24"/>
          <w:lang w:val="en-IE"/>
        </w:rPr>
      </w:pPr>
    </w:p>
    <w:p w14:paraId="33F30424" w14:textId="32CD5BF8" w:rsidR="00910311" w:rsidRDefault="009F1410" w:rsidP="0062584B">
      <w:pPr>
        <w:spacing w:before="0" w:line="360" w:lineRule="auto"/>
      </w:pPr>
      <w:r>
        <w:t>5. Knowledge and/or experience of IMI/IHI and its activities (</w:t>
      </w:r>
      <w:r w:rsidR="001B41C4">
        <w:t>e.g.,</w:t>
      </w:r>
      <w:r>
        <w:t xml:space="preserve"> evaluating proposals, reviewing projects, attending close-out meetings and webinars, etc.). *</w:t>
      </w:r>
    </w:p>
    <w:p w14:paraId="53FC79D8" w14:textId="77777777" w:rsidR="00A550C5" w:rsidRDefault="00A550C5" w:rsidP="0062584B">
      <w:pPr>
        <w:spacing w:before="0" w:line="360" w:lineRule="auto"/>
      </w:pPr>
      <w:proofErr w:type="gramStart"/>
      <w:r w:rsidRPr="00CD6D31">
        <w:rPr>
          <w:lang w:val="en-IE"/>
        </w:rPr>
        <w:t>( )</w:t>
      </w:r>
      <w:proofErr w:type="gramEnd"/>
      <w:r w:rsidRPr="00CD6D31">
        <w:rPr>
          <w:lang w:val="en-IE"/>
        </w:rPr>
        <w:t xml:space="preserve"> </w:t>
      </w:r>
      <w:r>
        <w:t xml:space="preserve">Yes     </w:t>
      </w:r>
      <w:r w:rsidRPr="00CD6D31">
        <w:rPr>
          <w:lang w:val="en-IE"/>
        </w:rPr>
        <w:t xml:space="preserve">( ) </w:t>
      </w:r>
      <w:r>
        <w:t>No</w:t>
      </w:r>
    </w:p>
    <w:p w14:paraId="17DB3E9F" w14:textId="77777777" w:rsidR="00A550C5" w:rsidRDefault="00A550C5" w:rsidP="0062584B">
      <w:pPr>
        <w:spacing w:before="0" w:line="360" w:lineRule="auto"/>
      </w:pPr>
      <w:r w:rsidRPr="00CD6D31">
        <w:t>If yes, please explain in a few lines (max 4000 characters) how you have acquired this knowledge and/or experience.</w:t>
      </w:r>
    </w:p>
    <w:p w14:paraId="1FFA1BE1" w14:textId="77777777" w:rsidR="0062584B" w:rsidRDefault="0062584B" w:rsidP="0062584B">
      <w:pPr>
        <w:spacing w:before="0" w:line="360" w:lineRule="auto"/>
        <w:rPr>
          <w:sz w:val="24"/>
          <w:szCs w:val="24"/>
          <w:lang w:val="en-IE"/>
        </w:rPr>
      </w:pPr>
      <w:r>
        <w:rPr>
          <w:sz w:val="24"/>
          <w:szCs w:val="24"/>
          <w:lang w:val="en-IE"/>
        </w:rPr>
        <w:t>_ _ _ _ _ _</w:t>
      </w:r>
    </w:p>
    <w:p w14:paraId="4ACD0DE2" w14:textId="77777777" w:rsidR="00A550C5" w:rsidRDefault="00A550C5" w:rsidP="0062584B">
      <w:pPr>
        <w:spacing w:before="0" w:line="360" w:lineRule="auto"/>
        <w:rPr>
          <w:sz w:val="24"/>
          <w:szCs w:val="24"/>
          <w:lang w:val="en-IE"/>
        </w:rPr>
      </w:pPr>
    </w:p>
    <w:p w14:paraId="0209FB5B" w14:textId="73379C0F" w:rsidR="00A550C5" w:rsidRDefault="00A550C5" w:rsidP="0062584B">
      <w:pPr>
        <w:spacing w:before="0" w:line="360" w:lineRule="auto"/>
      </w:pPr>
      <w:r>
        <w:lastRenderedPageBreak/>
        <w:t>6. Knowledge and/or experience of research and innovation activities and/or public-private partnerships. *</w:t>
      </w:r>
    </w:p>
    <w:p w14:paraId="0CCC9518" w14:textId="77777777" w:rsidR="00A550C5" w:rsidRDefault="00A550C5" w:rsidP="0062584B">
      <w:pPr>
        <w:spacing w:before="0" w:line="360" w:lineRule="auto"/>
      </w:pPr>
      <w:proofErr w:type="gramStart"/>
      <w:r w:rsidRPr="00CD6D31">
        <w:rPr>
          <w:lang w:val="en-IE"/>
        </w:rPr>
        <w:t>( )</w:t>
      </w:r>
      <w:proofErr w:type="gramEnd"/>
      <w:r w:rsidRPr="00CD6D31">
        <w:rPr>
          <w:lang w:val="en-IE"/>
        </w:rPr>
        <w:t xml:space="preserve"> </w:t>
      </w:r>
      <w:r>
        <w:t xml:space="preserve">Yes     </w:t>
      </w:r>
      <w:r w:rsidRPr="00CD6D31">
        <w:rPr>
          <w:lang w:val="en-IE"/>
        </w:rPr>
        <w:t xml:space="preserve">( ) </w:t>
      </w:r>
      <w:r>
        <w:t>No</w:t>
      </w:r>
    </w:p>
    <w:p w14:paraId="1F806016" w14:textId="77777777" w:rsidR="00A550C5" w:rsidRDefault="00A550C5" w:rsidP="0062584B">
      <w:pPr>
        <w:spacing w:before="0" w:line="360" w:lineRule="auto"/>
      </w:pPr>
      <w:r w:rsidRPr="00CD6D31">
        <w:t>If yes, please explain in a few lines (max 4000 characters) how you have acquired this knowledge and/or experience.</w:t>
      </w:r>
    </w:p>
    <w:p w14:paraId="6DF6AA7A" w14:textId="77777777" w:rsidR="0062584B" w:rsidRDefault="0062584B" w:rsidP="0062584B">
      <w:pPr>
        <w:spacing w:before="0" w:line="360" w:lineRule="auto"/>
        <w:rPr>
          <w:sz w:val="24"/>
          <w:szCs w:val="24"/>
          <w:lang w:val="en-IE"/>
        </w:rPr>
      </w:pPr>
      <w:r>
        <w:rPr>
          <w:sz w:val="24"/>
          <w:szCs w:val="24"/>
          <w:lang w:val="en-IE"/>
        </w:rPr>
        <w:t>_ _ _ _ _ _</w:t>
      </w:r>
    </w:p>
    <w:p w14:paraId="66B6E3A2" w14:textId="77777777" w:rsidR="00F94C9C" w:rsidRDefault="00F94C9C" w:rsidP="0062584B">
      <w:pPr>
        <w:spacing w:before="0" w:line="360" w:lineRule="auto"/>
        <w:rPr>
          <w:sz w:val="24"/>
          <w:szCs w:val="24"/>
          <w:lang w:val="en-IE"/>
        </w:rPr>
      </w:pPr>
    </w:p>
    <w:p w14:paraId="239456A4" w14:textId="436C5A56" w:rsidR="00A550C5" w:rsidRDefault="00F94C9C" w:rsidP="0062584B">
      <w:pPr>
        <w:spacing w:before="0" w:line="360" w:lineRule="auto"/>
      </w:pPr>
      <w:r>
        <w:t xml:space="preserve">7. Knowledge of health industries, namely the pharmaceutical, medical technology, imaging and diagnostics, biotechnology, digital </w:t>
      </w:r>
      <w:proofErr w:type="gramStart"/>
      <w:r>
        <w:t>health</w:t>
      </w:r>
      <w:proofErr w:type="gramEnd"/>
      <w:r>
        <w:t xml:space="preserve"> and vaccine industries. *</w:t>
      </w:r>
    </w:p>
    <w:p w14:paraId="233734AA" w14:textId="77777777" w:rsidR="00F94C9C" w:rsidRDefault="00F94C9C" w:rsidP="0062584B">
      <w:pPr>
        <w:spacing w:before="0" w:line="360" w:lineRule="auto"/>
      </w:pPr>
      <w:proofErr w:type="gramStart"/>
      <w:r w:rsidRPr="00CD6D31">
        <w:rPr>
          <w:lang w:val="en-IE"/>
        </w:rPr>
        <w:t>( )</w:t>
      </w:r>
      <w:proofErr w:type="gramEnd"/>
      <w:r w:rsidRPr="00CD6D31">
        <w:rPr>
          <w:lang w:val="en-IE"/>
        </w:rPr>
        <w:t xml:space="preserve"> </w:t>
      </w:r>
      <w:r>
        <w:t xml:space="preserve">Yes     </w:t>
      </w:r>
      <w:r w:rsidRPr="00CD6D31">
        <w:rPr>
          <w:lang w:val="en-IE"/>
        </w:rPr>
        <w:t xml:space="preserve">( ) </w:t>
      </w:r>
      <w:r>
        <w:t>No</w:t>
      </w:r>
    </w:p>
    <w:p w14:paraId="17EC1090" w14:textId="77777777" w:rsidR="00F94C9C" w:rsidRDefault="00F94C9C" w:rsidP="0062584B">
      <w:pPr>
        <w:spacing w:before="0" w:line="360" w:lineRule="auto"/>
      </w:pPr>
      <w:r w:rsidRPr="00CD6D31">
        <w:t>If yes, please explain in a few lines (max 4000 characters) how you have acquired this knowledge and/or experience.</w:t>
      </w:r>
    </w:p>
    <w:p w14:paraId="5CE011F6" w14:textId="77777777" w:rsidR="0062584B" w:rsidRDefault="0062584B" w:rsidP="0062584B">
      <w:pPr>
        <w:spacing w:before="0" w:line="360" w:lineRule="auto"/>
        <w:rPr>
          <w:sz w:val="24"/>
          <w:szCs w:val="24"/>
          <w:lang w:val="en-IE"/>
        </w:rPr>
      </w:pPr>
      <w:r>
        <w:rPr>
          <w:sz w:val="24"/>
          <w:szCs w:val="24"/>
          <w:lang w:val="en-IE"/>
        </w:rPr>
        <w:t>_ _ _ _ _ _</w:t>
      </w:r>
    </w:p>
    <w:p w14:paraId="0B99A871" w14:textId="77777777" w:rsidR="00F94C9C" w:rsidRDefault="00F94C9C" w:rsidP="0062584B">
      <w:pPr>
        <w:spacing w:before="0" w:line="360" w:lineRule="auto"/>
        <w:rPr>
          <w:sz w:val="24"/>
          <w:szCs w:val="24"/>
          <w:lang w:val="en-IE"/>
        </w:rPr>
      </w:pPr>
    </w:p>
    <w:p w14:paraId="05E45255" w14:textId="158FE85F" w:rsidR="00F94C9C" w:rsidRDefault="00F94C9C" w:rsidP="0062584B">
      <w:pPr>
        <w:spacing w:before="0" w:line="360" w:lineRule="auto"/>
      </w:pPr>
      <w:r>
        <w:t>8. Knowledge of ethics and/or regulatory processes and/or experience of working/interacting with different stakeholders in medicines/medical device development and evaluation such as health technology assessment (HTA) bodies, regulators, payers, medical practitioners, etc. *</w:t>
      </w:r>
    </w:p>
    <w:p w14:paraId="2C573A10" w14:textId="77777777" w:rsidR="00F94C9C" w:rsidRDefault="00F94C9C" w:rsidP="0062584B">
      <w:pPr>
        <w:spacing w:before="0" w:line="360" w:lineRule="auto"/>
      </w:pPr>
      <w:proofErr w:type="gramStart"/>
      <w:r w:rsidRPr="00CD6D31">
        <w:rPr>
          <w:lang w:val="en-IE"/>
        </w:rPr>
        <w:t>( )</w:t>
      </w:r>
      <w:proofErr w:type="gramEnd"/>
      <w:r w:rsidRPr="00CD6D31">
        <w:rPr>
          <w:lang w:val="en-IE"/>
        </w:rPr>
        <w:t xml:space="preserve"> </w:t>
      </w:r>
      <w:r>
        <w:t xml:space="preserve">Yes     </w:t>
      </w:r>
      <w:r w:rsidRPr="00CD6D31">
        <w:rPr>
          <w:lang w:val="en-IE"/>
        </w:rPr>
        <w:t xml:space="preserve">( ) </w:t>
      </w:r>
      <w:r>
        <w:t>No</w:t>
      </w:r>
    </w:p>
    <w:p w14:paraId="295B3601" w14:textId="77777777" w:rsidR="00F94C9C" w:rsidRDefault="00F94C9C" w:rsidP="0062584B">
      <w:pPr>
        <w:spacing w:before="0" w:line="360" w:lineRule="auto"/>
      </w:pPr>
      <w:r w:rsidRPr="00CD6D31">
        <w:t>If yes, please explain in a few lines (max 4000 characters) how you have acquired this knowledge and/or experience.</w:t>
      </w:r>
    </w:p>
    <w:p w14:paraId="2B339510" w14:textId="217E62A8" w:rsidR="00F94C9C" w:rsidRDefault="00F94C9C" w:rsidP="0062584B">
      <w:pPr>
        <w:spacing w:before="0" w:line="360" w:lineRule="auto"/>
        <w:rPr>
          <w:sz w:val="24"/>
          <w:szCs w:val="24"/>
          <w:lang w:val="en-IE"/>
        </w:rPr>
      </w:pPr>
      <w:r>
        <w:rPr>
          <w:sz w:val="24"/>
          <w:szCs w:val="24"/>
          <w:lang w:val="en-IE"/>
        </w:rPr>
        <w:t>_</w:t>
      </w:r>
      <w:r w:rsidR="0062584B">
        <w:rPr>
          <w:sz w:val="24"/>
          <w:szCs w:val="24"/>
          <w:lang w:val="en-IE"/>
        </w:rPr>
        <w:t xml:space="preserve"> </w:t>
      </w:r>
      <w:r>
        <w:rPr>
          <w:sz w:val="24"/>
          <w:szCs w:val="24"/>
          <w:lang w:val="en-IE"/>
        </w:rPr>
        <w:t>_</w:t>
      </w:r>
      <w:r w:rsidR="0062584B">
        <w:rPr>
          <w:sz w:val="24"/>
          <w:szCs w:val="24"/>
          <w:lang w:val="en-IE"/>
        </w:rPr>
        <w:t xml:space="preserve"> </w:t>
      </w:r>
      <w:r>
        <w:rPr>
          <w:sz w:val="24"/>
          <w:szCs w:val="24"/>
          <w:lang w:val="en-IE"/>
        </w:rPr>
        <w:t>_</w:t>
      </w:r>
      <w:r w:rsidR="0062584B">
        <w:rPr>
          <w:sz w:val="24"/>
          <w:szCs w:val="24"/>
          <w:lang w:val="en-IE"/>
        </w:rPr>
        <w:t xml:space="preserve"> </w:t>
      </w:r>
      <w:r>
        <w:rPr>
          <w:sz w:val="24"/>
          <w:szCs w:val="24"/>
          <w:lang w:val="en-IE"/>
        </w:rPr>
        <w:t>_</w:t>
      </w:r>
      <w:r w:rsidR="0062584B">
        <w:rPr>
          <w:sz w:val="24"/>
          <w:szCs w:val="24"/>
          <w:lang w:val="en-IE"/>
        </w:rPr>
        <w:t xml:space="preserve"> </w:t>
      </w:r>
      <w:r>
        <w:rPr>
          <w:sz w:val="24"/>
          <w:szCs w:val="24"/>
          <w:lang w:val="en-IE"/>
        </w:rPr>
        <w:t>_</w:t>
      </w:r>
      <w:r w:rsidR="0062584B">
        <w:rPr>
          <w:sz w:val="24"/>
          <w:szCs w:val="24"/>
          <w:lang w:val="en-IE"/>
        </w:rPr>
        <w:t xml:space="preserve"> </w:t>
      </w:r>
      <w:r>
        <w:rPr>
          <w:sz w:val="24"/>
          <w:szCs w:val="24"/>
          <w:lang w:val="en-IE"/>
        </w:rPr>
        <w:t>_</w:t>
      </w:r>
    </w:p>
    <w:p w14:paraId="17BF98D7" w14:textId="77777777" w:rsidR="00F94C9C" w:rsidRDefault="00F94C9C" w:rsidP="00CD6D31">
      <w:pPr>
        <w:spacing w:before="0"/>
      </w:pPr>
    </w:p>
    <w:p w14:paraId="1EB39646" w14:textId="77777777" w:rsidR="0062584B" w:rsidRDefault="0062584B" w:rsidP="00CD6D31">
      <w:pPr>
        <w:spacing w:before="0"/>
      </w:pPr>
    </w:p>
    <w:p w14:paraId="689EAB75" w14:textId="03AF5807" w:rsidR="0062584B" w:rsidRDefault="0062584B" w:rsidP="00CD6D31">
      <w:pPr>
        <w:spacing w:before="0"/>
        <w:rPr>
          <w:b/>
          <w:bCs/>
        </w:rPr>
      </w:pPr>
      <w:r w:rsidRPr="0062584B">
        <w:rPr>
          <w:b/>
          <w:bCs/>
        </w:rPr>
        <w:t>Motivation</w:t>
      </w:r>
    </w:p>
    <w:p w14:paraId="77C3856B" w14:textId="754E0AA1" w:rsidR="0062584B" w:rsidRDefault="0062584B" w:rsidP="00CD6D31">
      <w:pPr>
        <w:spacing w:before="0"/>
      </w:pPr>
      <w:r>
        <w:t>In the motivation section you may provide any additional information to support/demonstrate your interest in fostering patient-centred innovation and participating in IHI JU activities.</w:t>
      </w:r>
    </w:p>
    <w:p w14:paraId="2BEF158A" w14:textId="79FA9C31" w:rsidR="00CA5FF1" w:rsidRDefault="0062584B" w:rsidP="0062584B">
      <w:pPr>
        <w:spacing w:before="0"/>
        <w:rPr>
          <w:sz w:val="24"/>
          <w:szCs w:val="24"/>
          <w:lang w:val="en-IE"/>
        </w:rPr>
      </w:pPr>
      <w:r>
        <w:rPr>
          <w:sz w:val="24"/>
          <w:szCs w:val="24"/>
          <w:lang w:val="en-IE"/>
        </w:rPr>
        <w:t>_ _ _ _ _ _</w:t>
      </w:r>
    </w:p>
    <w:p w14:paraId="0A51967D" w14:textId="77777777" w:rsidR="003936A5" w:rsidRDefault="003936A5" w:rsidP="0062584B">
      <w:pPr>
        <w:spacing w:before="0"/>
        <w:rPr>
          <w:sz w:val="24"/>
          <w:szCs w:val="24"/>
          <w:lang w:val="en-IE"/>
        </w:rPr>
      </w:pPr>
    </w:p>
    <w:p w14:paraId="0F982A27" w14:textId="77777777" w:rsidR="00CA64F6" w:rsidRDefault="00CA64F6" w:rsidP="0062584B">
      <w:pPr>
        <w:spacing w:before="0"/>
        <w:rPr>
          <w:sz w:val="24"/>
          <w:szCs w:val="24"/>
          <w:lang w:val="en-IE"/>
        </w:rPr>
      </w:pPr>
    </w:p>
    <w:p w14:paraId="0D426F6D" w14:textId="198FD136" w:rsidR="007D2605" w:rsidRPr="00073604" w:rsidRDefault="00CA5FF1" w:rsidP="007D2605">
      <w:pPr>
        <w:spacing w:before="0"/>
        <w:rPr>
          <w:b/>
          <w:bCs/>
          <w:u w:val="single"/>
        </w:rPr>
      </w:pPr>
      <w:r w:rsidRPr="00073604">
        <w:rPr>
          <w:b/>
          <w:bCs/>
          <w:u w:val="single"/>
        </w:rPr>
        <w:t>Declaration</w:t>
      </w:r>
    </w:p>
    <w:p w14:paraId="48B95D0C" w14:textId="77777777" w:rsidR="007D2605" w:rsidRPr="007D2605" w:rsidRDefault="007D2605" w:rsidP="007D2605">
      <w:pPr>
        <w:spacing w:before="0"/>
        <w:rPr>
          <w:b/>
          <w:bCs/>
          <w:lang w:val="en-IE"/>
        </w:rPr>
      </w:pPr>
    </w:p>
    <w:p w14:paraId="0A3374E6" w14:textId="39E26365" w:rsidR="007D2605" w:rsidRPr="007D2605" w:rsidRDefault="007D2605" w:rsidP="007D2605">
      <w:pPr>
        <w:pStyle w:val="ListParagraph"/>
        <w:numPr>
          <w:ilvl w:val="0"/>
          <w:numId w:val="27"/>
        </w:numPr>
        <w:spacing w:before="0"/>
        <w:jc w:val="both"/>
        <w:rPr>
          <w:lang w:val="en-IE"/>
        </w:rPr>
      </w:pPr>
      <w:r w:rsidRPr="007D2605">
        <w:rPr>
          <w:lang w:val="en-IE"/>
        </w:rPr>
        <w:t>I declare on my word of honour that the information provided above is true and complete and I am aware that any incorrect statement may invalidate my application at any point.</w:t>
      </w:r>
    </w:p>
    <w:p w14:paraId="73183F5E" w14:textId="13AA6084" w:rsidR="007D2605" w:rsidRPr="007D2605" w:rsidRDefault="007D2605" w:rsidP="007D2605">
      <w:pPr>
        <w:pStyle w:val="ListParagraph"/>
        <w:numPr>
          <w:ilvl w:val="0"/>
          <w:numId w:val="27"/>
        </w:numPr>
        <w:spacing w:before="0"/>
        <w:jc w:val="both"/>
        <w:rPr>
          <w:lang w:val="en-IE"/>
        </w:rPr>
      </w:pPr>
      <w:r w:rsidRPr="007D2605">
        <w:rPr>
          <w:lang w:val="en-IE"/>
        </w:rPr>
        <w:t>I confirm that I am willing to make a commitment to act independently in the public interest and to make complete declarations of any direct or indirect interests that might be considered prejudicial to my independence.</w:t>
      </w:r>
    </w:p>
    <w:p w14:paraId="3458CFC1" w14:textId="77777777" w:rsidR="007D2605" w:rsidRDefault="007D2605" w:rsidP="00CD6D31">
      <w:pPr>
        <w:spacing w:before="0"/>
        <w:rPr>
          <w:b/>
          <w:bCs/>
          <w:lang w:val="en-IE"/>
        </w:rPr>
      </w:pPr>
    </w:p>
    <w:p w14:paraId="5D69906B" w14:textId="382BC98B" w:rsidR="00082901" w:rsidRPr="00082901" w:rsidRDefault="007D2605" w:rsidP="00073604">
      <w:pPr>
        <w:spacing w:before="0" w:line="360" w:lineRule="auto"/>
        <w:rPr>
          <w:sz w:val="24"/>
          <w:szCs w:val="24"/>
          <w:lang w:val="en-IE"/>
        </w:rPr>
      </w:pPr>
      <w:r>
        <w:rPr>
          <w:b/>
          <w:bCs/>
          <w:lang w:val="en-IE"/>
        </w:rPr>
        <w:t xml:space="preserve">Name of </w:t>
      </w:r>
      <w:r w:rsidR="00082901">
        <w:rPr>
          <w:b/>
          <w:bCs/>
          <w:lang w:val="en-IE"/>
        </w:rPr>
        <w:t xml:space="preserve">Applicant    </w:t>
      </w:r>
      <w:r w:rsidR="00082901">
        <w:rPr>
          <w:sz w:val="24"/>
          <w:szCs w:val="24"/>
          <w:lang w:val="en-IE"/>
        </w:rPr>
        <w:t>_ _ _ _ _ _</w:t>
      </w:r>
    </w:p>
    <w:p w14:paraId="762D78BC" w14:textId="6B9D1F3E" w:rsidR="00082901" w:rsidRPr="00082901" w:rsidRDefault="007D2605" w:rsidP="00073604">
      <w:pPr>
        <w:spacing w:before="0" w:line="360" w:lineRule="auto"/>
        <w:rPr>
          <w:sz w:val="24"/>
          <w:szCs w:val="24"/>
          <w:lang w:val="en-IE"/>
        </w:rPr>
      </w:pPr>
      <w:r>
        <w:rPr>
          <w:b/>
          <w:bCs/>
          <w:lang w:val="en-IE"/>
        </w:rPr>
        <w:t>Date</w:t>
      </w:r>
      <w:r w:rsidR="00082901">
        <w:rPr>
          <w:b/>
          <w:bCs/>
          <w:lang w:val="en-IE"/>
        </w:rPr>
        <w:t xml:space="preserve">                            </w:t>
      </w:r>
      <w:r w:rsidR="00082901">
        <w:rPr>
          <w:sz w:val="24"/>
          <w:szCs w:val="24"/>
          <w:lang w:val="en-IE"/>
        </w:rPr>
        <w:t>_ _ _ _ _ _</w:t>
      </w:r>
    </w:p>
    <w:p w14:paraId="447ED7C7" w14:textId="1AA2D0EA" w:rsidR="00A86245" w:rsidRPr="00082901" w:rsidRDefault="00A86245" w:rsidP="00073604">
      <w:pPr>
        <w:spacing w:before="0" w:line="360" w:lineRule="auto"/>
        <w:rPr>
          <w:sz w:val="24"/>
          <w:szCs w:val="24"/>
          <w:lang w:val="en-IE"/>
        </w:rPr>
      </w:pPr>
      <w:r>
        <w:rPr>
          <w:b/>
          <w:bCs/>
          <w:lang w:val="en-IE"/>
        </w:rPr>
        <w:t xml:space="preserve">Signature </w:t>
      </w:r>
      <w:r w:rsidR="00082901">
        <w:rPr>
          <w:b/>
          <w:bCs/>
          <w:lang w:val="en-IE"/>
        </w:rPr>
        <w:t xml:space="preserve">                  </w:t>
      </w:r>
      <w:r w:rsidR="00082901">
        <w:rPr>
          <w:sz w:val="24"/>
          <w:szCs w:val="24"/>
          <w:lang w:val="en-IE"/>
        </w:rPr>
        <w:t>_ _ _ _ _ _</w:t>
      </w:r>
    </w:p>
    <w:p w14:paraId="02232E61" w14:textId="1041FDCF" w:rsidR="00A86245" w:rsidRDefault="00A86245" w:rsidP="00CD6D31">
      <w:pPr>
        <w:spacing w:before="0"/>
        <w:rPr>
          <w:b/>
          <w:bCs/>
          <w:lang w:val="en-IE"/>
        </w:rPr>
      </w:pPr>
    </w:p>
    <w:p w14:paraId="3C68ADDB" w14:textId="77777777" w:rsidR="003936A5" w:rsidRDefault="003936A5" w:rsidP="00CD6D31">
      <w:pPr>
        <w:spacing w:before="0"/>
        <w:rPr>
          <w:b/>
          <w:bCs/>
          <w:lang w:val="en-IE"/>
        </w:rPr>
      </w:pPr>
    </w:p>
    <w:p w14:paraId="4EB29BAE" w14:textId="2F742ADB" w:rsidR="00082901" w:rsidRDefault="00082901" w:rsidP="00CD6D31">
      <w:pPr>
        <w:spacing w:before="0"/>
      </w:pPr>
      <w:proofErr w:type="gramStart"/>
      <w:r>
        <w:t>( )</w:t>
      </w:r>
      <w:proofErr w:type="gramEnd"/>
      <w:r>
        <w:t xml:space="preserve"> * I agree with the above declaration.</w:t>
      </w:r>
    </w:p>
    <w:p w14:paraId="169CE250" w14:textId="55EE949F" w:rsidR="00082901" w:rsidRDefault="00082901" w:rsidP="00CD6D31">
      <w:pPr>
        <w:spacing w:before="0"/>
      </w:pPr>
      <w:r>
        <w:t xml:space="preserve">( ) * </w:t>
      </w:r>
      <w:r w:rsidRPr="00082901">
        <w:t xml:space="preserve">I hereby give my consent to the processing of my personal data for the organisation of the call for expressions of interest for the IHI JU's pool of patient experts, as described in the </w:t>
      </w:r>
      <w:hyperlink r:id="rId9" w:tgtFrame="_blank" w:history="1">
        <w:r w:rsidRPr="00082901">
          <w:rPr>
            <w:color w:val="0000FF"/>
            <w:u w:val="single"/>
          </w:rPr>
          <w:t>relevant privacy statement</w:t>
        </w:r>
      </w:hyperlink>
      <w:r w:rsidRPr="00082901">
        <w:t xml:space="preserve"> </w:t>
      </w:r>
      <w:r w:rsidRPr="00082901">
        <w:lastRenderedPageBreak/>
        <w:t xml:space="preserve">and in accordance with </w:t>
      </w:r>
      <w:hyperlink r:id="rId10" w:tgtFrame="_blank" w:history="1">
        <w:r w:rsidRPr="00082901">
          <w:rPr>
            <w:color w:val="0000FF"/>
            <w:u w:val="single"/>
          </w:rPr>
          <w:t>Regulation 2018/1725</w:t>
        </w:r>
      </w:hyperlink>
      <w:r w:rsidRPr="00082901">
        <w:t>. I can freely withdraw my consent at any time by contacting the data controller, in which case all processing operations that were based on my consent and took place before the withdrawal of consent remain valid.</w:t>
      </w:r>
    </w:p>
    <w:p w14:paraId="15B17E6E" w14:textId="77777777" w:rsidR="00082901" w:rsidRDefault="00082901" w:rsidP="00CD6D31">
      <w:pPr>
        <w:spacing w:before="0"/>
        <w:rPr>
          <w:b/>
          <w:bCs/>
          <w:lang w:val="en-I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8"/>
      </w:tblGrid>
      <w:tr w:rsidR="00A86245" w:rsidRPr="00A86245" w14:paraId="09B303F4" w14:textId="77777777" w:rsidTr="00A86245">
        <w:trPr>
          <w:tblCellSpacing w:w="15" w:type="dxa"/>
        </w:trPr>
        <w:tc>
          <w:tcPr>
            <w:tcW w:w="0" w:type="auto"/>
            <w:vAlign w:val="center"/>
            <w:hideMark/>
          </w:tcPr>
          <w:p w14:paraId="47BF1C71" w14:textId="77777777" w:rsidR="00A86245" w:rsidRPr="00A86245" w:rsidRDefault="00A86245" w:rsidP="00A86245">
            <w:pPr>
              <w:spacing w:before="0" w:line="240" w:lineRule="auto"/>
              <w:rPr>
                <w:rFonts w:ascii="Times New Roman" w:eastAsia="Times New Roman" w:hAnsi="Times New Roman" w:cs="Times New Roman"/>
                <w:sz w:val="24"/>
                <w:szCs w:val="24"/>
                <w:lang w:val="en-IE" w:eastAsia="en-IE"/>
              </w:rPr>
            </w:pPr>
          </w:p>
        </w:tc>
      </w:tr>
    </w:tbl>
    <w:p w14:paraId="7A346261" w14:textId="7348E884" w:rsidR="001D7E13" w:rsidRPr="005E3F1C" w:rsidRDefault="001D7E13" w:rsidP="005E3F1C">
      <w:pPr>
        <w:tabs>
          <w:tab w:val="left" w:pos="999"/>
        </w:tabs>
        <w:rPr>
          <w:lang w:val="en-IE"/>
        </w:rPr>
      </w:pPr>
    </w:p>
    <w:sectPr w:rsidR="001D7E13" w:rsidRPr="005E3F1C" w:rsidSect="009D01C7">
      <w:footerReference w:type="default" r:id="rId11"/>
      <w:headerReference w:type="first" r:id="rId12"/>
      <w:footerReference w:type="first" r:id="rId13"/>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A0528" w14:textId="77777777" w:rsidR="00D0029F" w:rsidRDefault="00D0029F" w:rsidP="00A31F8A">
      <w:r>
        <w:separator/>
      </w:r>
    </w:p>
    <w:p w14:paraId="1D04BC41" w14:textId="77777777" w:rsidR="00D0029F" w:rsidRDefault="00D0029F" w:rsidP="00A31F8A"/>
  </w:endnote>
  <w:endnote w:type="continuationSeparator" w:id="0">
    <w:p w14:paraId="55B9E7E9" w14:textId="77777777" w:rsidR="00D0029F" w:rsidRDefault="00D0029F" w:rsidP="00A31F8A">
      <w:r>
        <w:continuationSeparator/>
      </w:r>
    </w:p>
    <w:p w14:paraId="5802B58D" w14:textId="77777777" w:rsidR="00D0029F" w:rsidRDefault="00D0029F" w:rsidP="00A31F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E13CE78F-48D2-4643-84B2-93AF43B51A99}"/>
  </w:font>
  <w:font w:name="Calibri">
    <w:panose1 w:val="020F0502020204030204"/>
    <w:charset w:val="00"/>
    <w:family w:val="swiss"/>
    <w:pitch w:val="variable"/>
    <w:sig w:usb0="E4002EFF" w:usb1="C000247B" w:usb2="00000009" w:usb3="00000000" w:csb0="000001FF" w:csb1="00000000"/>
    <w:embedRegular r:id="rId2" w:fontKey="{3EE3FF8B-6BBD-46FB-A275-E569518EAF93}"/>
    <w:embedBold r:id="rId3" w:fontKey="{86F0D98D-FB65-4B98-A18D-7B9B8CDD1AAB}"/>
  </w:font>
  <w:font w:name="UniversLTStd-LightCn">
    <w:altName w:val="Calibri"/>
    <w:panose1 w:val="00000000000000000000"/>
    <w:charset w:val="4D"/>
    <w:family w:val="auto"/>
    <w:notTrueType/>
    <w:pitch w:val="default"/>
    <w:sig w:usb0="00000003" w:usb1="00000000" w:usb2="00000000" w:usb3="00000000" w:csb0="00000001" w:csb1="00000000"/>
  </w:font>
  <w:font w:name="UniversLTStd-Cn">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B4FA2" w14:textId="77777777" w:rsidR="00745F70" w:rsidRPr="00A00270" w:rsidRDefault="00A00270" w:rsidP="00A00270">
    <w:pPr>
      <w:pStyle w:val="Footer"/>
      <w:jc w:val="center"/>
      <w:rPr>
        <w:sz w:val="16"/>
        <w:szCs w:val="14"/>
      </w:rPr>
    </w:pPr>
    <w:r w:rsidRPr="00A00270">
      <w:rPr>
        <w:sz w:val="16"/>
        <w:szCs w:val="14"/>
      </w:rPr>
      <w:fldChar w:fldCharType="begin"/>
    </w:r>
    <w:r w:rsidRPr="00A00270">
      <w:rPr>
        <w:sz w:val="16"/>
        <w:szCs w:val="14"/>
      </w:rPr>
      <w:instrText xml:space="preserve"> PAGE   \* MERGEFORMAT </w:instrText>
    </w:r>
    <w:r w:rsidRPr="00A00270">
      <w:rPr>
        <w:sz w:val="16"/>
        <w:szCs w:val="14"/>
      </w:rPr>
      <w:fldChar w:fldCharType="separate"/>
    </w:r>
    <w:r w:rsidRPr="00A00270">
      <w:rPr>
        <w:noProof/>
        <w:sz w:val="16"/>
        <w:szCs w:val="14"/>
      </w:rPr>
      <w:t>1</w:t>
    </w:r>
    <w:r w:rsidRPr="00A00270">
      <w:rPr>
        <w:noProof/>
        <w:sz w:val="16"/>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BD5E2" w14:textId="77777777" w:rsidR="00C33049" w:rsidRDefault="00C33049">
    <w:pPr>
      <w:pStyle w:val="Footer"/>
    </w:pPr>
    <w:r>
      <w:rPr>
        <w:noProof/>
      </w:rPr>
      <w:drawing>
        <wp:anchor distT="0" distB="0" distL="114300" distR="114300" simplePos="0" relativeHeight="251661312" behindDoc="0" locked="0" layoutInCell="1" allowOverlap="1" wp14:anchorId="39D7E87D" wp14:editId="2AFECD4B">
          <wp:simplePos x="0" y="0"/>
          <wp:positionH relativeFrom="margin">
            <wp:align>right</wp:align>
          </wp:positionH>
          <wp:positionV relativeFrom="page">
            <wp:posOffset>9673523</wp:posOffset>
          </wp:positionV>
          <wp:extent cx="6120000" cy="46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120000" cy="464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4079D" w14:textId="77777777" w:rsidR="00D0029F" w:rsidRPr="0025083E" w:rsidRDefault="00D0029F" w:rsidP="00A31F8A">
      <w:pPr>
        <w:pStyle w:val="Footer"/>
      </w:pPr>
    </w:p>
  </w:footnote>
  <w:footnote w:type="continuationSeparator" w:id="0">
    <w:p w14:paraId="151682F4" w14:textId="77777777" w:rsidR="00D0029F" w:rsidRDefault="00D0029F" w:rsidP="00A31F8A">
      <w:r>
        <w:continuationSeparator/>
      </w:r>
    </w:p>
    <w:p w14:paraId="1BAA938C" w14:textId="77777777" w:rsidR="00D0029F" w:rsidRDefault="00D0029F" w:rsidP="00A31F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3E607" w14:textId="77777777" w:rsidR="00A00270" w:rsidRDefault="00A00270">
    <w:pPr>
      <w:pStyle w:val="Header"/>
    </w:pPr>
    <w:r>
      <w:rPr>
        <w:noProof/>
        <w:lang w:eastAsia="en-GB"/>
      </w:rPr>
      <w:drawing>
        <wp:anchor distT="0" distB="0" distL="114300" distR="114300" simplePos="0" relativeHeight="251659264" behindDoc="0" locked="0" layoutInCell="1" allowOverlap="1" wp14:anchorId="306EFC6B" wp14:editId="2CD671C9">
          <wp:simplePos x="0" y="0"/>
          <wp:positionH relativeFrom="page">
            <wp:posOffset>360045</wp:posOffset>
          </wp:positionH>
          <wp:positionV relativeFrom="page">
            <wp:posOffset>360045</wp:posOffset>
          </wp:positionV>
          <wp:extent cx="1440000" cy="417600"/>
          <wp:effectExtent l="0" t="0" r="8255" b="1905"/>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40000" cy="417600"/>
                  </a:xfrm>
                  <a:prstGeom prst="rect">
                    <a:avLst/>
                  </a:prstGeom>
                </pic:spPr>
              </pic:pic>
            </a:graphicData>
          </a:graphic>
          <wp14:sizeRelH relativeFrom="margin">
            <wp14:pctWidth>0</wp14:pctWidth>
          </wp14:sizeRelH>
          <wp14:sizeRelV relativeFrom="margin">
            <wp14:pctHeight>0</wp14:pctHeight>
          </wp14:sizeRelV>
        </wp:anchor>
      </w:drawing>
    </w:r>
  </w:p>
  <w:p w14:paraId="339C84DE" w14:textId="77777777" w:rsidR="00A00270" w:rsidRDefault="00A00270" w:rsidP="00A00270">
    <w:pPr>
      <w:pStyle w:val="NoSpacing"/>
    </w:pPr>
  </w:p>
  <w:p w14:paraId="16A208D3" w14:textId="77777777" w:rsidR="00A00270" w:rsidRDefault="00A00270" w:rsidP="00A00270">
    <w:pPr>
      <w:pStyle w:val="NoSpacing"/>
    </w:pPr>
  </w:p>
  <w:p w14:paraId="613947C3" w14:textId="77777777" w:rsidR="00A00270" w:rsidRDefault="00A00270" w:rsidP="00A00270">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064E4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5ED0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AC452C6"/>
    <w:lvl w:ilvl="0">
      <w:start w:val="1"/>
      <w:numFmt w:val="lowerRoman"/>
      <w:pStyle w:val="ListNumber3"/>
      <w:lvlText w:val="%1."/>
      <w:lvlJc w:val="left"/>
      <w:pPr>
        <w:ind w:left="927" w:hanging="360"/>
      </w:pPr>
      <w:rPr>
        <w:rFonts w:hint="default"/>
        <w:color w:val="3894A4" w:themeColor="accent3"/>
      </w:rPr>
    </w:lvl>
  </w:abstractNum>
  <w:abstractNum w:abstractNumId="3" w15:restartNumberingAfterBreak="0">
    <w:nsid w:val="FFFFFF7F"/>
    <w:multiLevelType w:val="singleLevel"/>
    <w:tmpl w:val="2C308834"/>
    <w:lvl w:ilvl="0">
      <w:start w:val="1"/>
      <w:numFmt w:val="lowerLetter"/>
      <w:pStyle w:val="ListNumber2"/>
      <w:lvlText w:val="%1."/>
      <w:lvlJc w:val="left"/>
      <w:pPr>
        <w:ind w:left="643" w:hanging="360"/>
      </w:pPr>
      <w:rPr>
        <w:color w:val="3894A4" w:themeColor="accent3"/>
      </w:rPr>
    </w:lvl>
  </w:abstractNum>
  <w:abstractNum w:abstractNumId="4" w15:restartNumberingAfterBreak="0">
    <w:nsid w:val="FFFFFF80"/>
    <w:multiLevelType w:val="singleLevel"/>
    <w:tmpl w:val="81AE95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2645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7A57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14A5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CA9282"/>
    <w:lvl w:ilvl="0">
      <w:start w:val="1"/>
      <w:numFmt w:val="decimal"/>
      <w:pStyle w:val="ListNumber"/>
      <w:lvlText w:val="%1."/>
      <w:lvlJc w:val="left"/>
      <w:pPr>
        <w:tabs>
          <w:tab w:val="num" w:pos="360"/>
        </w:tabs>
        <w:ind w:left="360" w:hanging="360"/>
      </w:pPr>
      <w:rPr>
        <w:color w:val="3894A4" w:themeColor="accent3"/>
      </w:rPr>
    </w:lvl>
  </w:abstractNum>
  <w:abstractNum w:abstractNumId="9" w15:restartNumberingAfterBreak="0">
    <w:nsid w:val="FFFFFF89"/>
    <w:multiLevelType w:val="singleLevel"/>
    <w:tmpl w:val="599877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A7586B"/>
    <w:multiLevelType w:val="hybridMultilevel"/>
    <w:tmpl w:val="5C9AF898"/>
    <w:lvl w:ilvl="0" w:tplc="78FCB79E">
      <w:start w:val="1"/>
      <w:numFmt w:val="bullet"/>
      <w:lvlText w:val=""/>
      <w:lvlJc w:val="left"/>
      <w:pPr>
        <w:ind w:left="360" w:hanging="360"/>
      </w:pPr>
      <w:rPr>
        <w:rFonts w:ascii="Wingdings" w:hAnsi="Wingdings" w:hint="default"/>
        <w:color w:val="CF608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1A4615"/>
    <w:multiLevelType w:val="hybridMultilevel"/>
    <w:tmpl w:val="BF0E356E"/>
    <w:lvl w:ilvl="0" w:tplc="4EFC79D0">
      <w:start w:val="1"/>
      <w:numFmt w:val="bullet"/>
      <w:pStyle w:val="BoxandTableBullets"/>
      <w:lvlText w:val=""/>
      <w:lvlJc w:val="left"/>
      <w:pPr>
        <w:ind w:left="360" w:hanging="360"/>
      </w:pPr>
      <w:rPr>
        <w:rFonts w:ascii="Wingdings" w:hAnsi="Wingdings" w:hint="default"/>
        <w:color w:val="7CB82F"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7012B9"/>
    <w:multiLevelType w:val="hybridMultilevel"/>
    <w:tmpl w:val="C50613D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385D1151"/>
    <w:multiLevelType w:val="hybridMultilevel"/>
    <w:tmpl w:val="092E9054"/>
    <w:lvl w:ilvl="0" w:tplc="63C02D0E">
      <w:start w:val="1"/>
      <w:numFmt w:val="bullet"/>
      <w:lvlText w:val=""/>
      <w:lvlJc w:val="left"/>
      <w:pPr>
        <w:ind w:left="360" w:hanging="360"/>
      </w:pPr>
      <w:rPr>
        <w:rFonts w:ascii="Wingdings" w:hAnsi="Wingdings" w:hint="default"/>
        <w:color w:val="3894A4" w:themeColor="accent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004622"/>
    <w:multiLevelType w:val="hybridMultilevel"/>
    <w:tmpl w:val="3ED4C6A8"/>
    <w:lvl w:ilvl="0" w:tplc="CE80974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1174DA"/>
    <w:multiLevelType w:val="multilevel"/>
    <w:tmpl w:val="126E4F4A"/>
    <w:lvl w:ilvl="0">
      <w:start w:val="1"/>
      <w:numFmt w:val="bullet"/>
      <w:pStyle w:val="ListBullet"/>
      <w:lvlText w:val=""/>
      <w:lvlJc w:val="left"/>
      <w:pPr>
        <w:tabs>
          <w:tab w:val="num" w:pos="284"/>
        </w:tabs>
        <w:ind w:left="284" w:hanging="284"/>
      </w:pPr>
      <w:rPr>
        <w:rFonts w:ascii="Symbol" w:hAnsi="Symbol" w:hint="default"/>
        <w:color w:val="3894A4" w:themeColor="accent3"/>
      </w:rPr>
    </w:lvl>
    <w:lvl w:ilvl="1">
      <w:start w:val="1"/>
      <w:numFmt w:val="bullet"/>
      <w:pStyle w:val="ListBullet2"/>
      <w:lvlText w:val=""/>
      <w:lvlJc w:val="left"/>
      <w:pPr>
        <w:ind w:left="644" w:hanging="360"/>
      </w:pPr>
      <w:rPr>
        <w:rFonts w:ascii="Symbol" w:hAnsi="Symbol" w:hint="default"/>
        <w:color w:val="EAB818" w:themeColor="accent4"/>
      </w:rPr>
    </w:lvl>
    <w:lvl w:ilvl="2">
      <w:start w:val="1"/>
      <w:numFmt w:val="bullet"/>
      <w:pStyle w:val="ListBullet3"/>
      <w:lvlText w:val=""/>
      <w:lvlJc w:val="left"/>
      <w:pPr>
        <w:ind w:left="927" w:hanging="360"/>
      </w:pPr>
      <w:rPr>
        <w:rFonts w:ascii="Symbol" w:hAnsi="Symbol" w:hint="default"/>
        <w:color w:val="5A2F58" w:themeColor="accent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66570F"/>
    <w:multiLevelType w:val="hybridMultilevel"/>
    <w:tmpl w:val="FB7C6040"/>
    <w:lvl w:ilvl="0" w:tplc="076404BE">
      <w:start w:val="1"/>
      <w:numFmt w:val="bullet"/>
      <w:pStyle w:val="QuoteCitation"/>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CC1675"/>
    <w:multiLevelType w:val="multilevel"/>
    <w:tmpl w:val="D86E90F8"/>
    <w:lvl w:ilvl="0">
      <w:start w:val="1"/>
      <w:numFmt w:val="none"/>
      <w:suff w:val="nothing"/>
      <w:lvlText w:val=""/>
      <w:lvlJc w:val="left"/>
      <w:pPr>
        <w:ind w:left="1701" w:firstLine="0"/>
      </w:pPr>
      <w:rPr>
        <w:rFonts w:hint="default"/>
        <w:b/>
      </w:rPr>
    </w:lvl>
    <w:lvl w:ilvl="1">
      <w:start w:val="1"/>
      <w:numFmt w:val="decimal"/>
      <w:pStyle w:val="Heading2"/>
      <w:lvlText w:val="%2"/>
      <w:lvlJc w:val="left"/>
      <w:pPr>
        <w:tabs>
          <w:tab w:val="num" w:pos="680"/>
        </w:tabs>
        <w:ind w:left="680" w:hanging="680"/>
      </w:pPr>
      <w:rPr>
        <w:rFonts w:hint="default"/>
        <w:b/>
        <w:bCs w:val="0"/>
      </w:rPr>
    </w:lvl>
    <w:lvl w:ilvl="2">
      <w:start w:val="1"/>
      <w:numFmt w:val="decimal"/>
      <w:pStyle w:val="Heading3"/>
      <w:lvlText w:val="%2.%3"/>
      <w:lvlJc w:val="left"/>
      <w:pPr>
        <w:tabs>
          <w:tab w:val="num" w:pos="680"/>
        </w:tabs>
        <w:ind w:left="680" w:hanging="680"/>
      </w:pPr>
      <w:rPr>
        <w:rFonts w:hint="default"/>
      </w:rPr>
    </w:lvl>
    <w:lvl w:ilvl="3">
      <w:start w:val="1"/>
      <w:numFmt w:val="decimal"/>
      <w:pStyle w:val="Heading4"/>
      <w:lvlText w:val="%2.%3.%4"/>
      <w:lvlJc w:val="left"/>
      <w:pPr>
        <w:tabs>
          <w:tab w:val="num" w:pos="680"/>
        </w:tabs>
        <w:ind w:left="680" w:hanging="680"/>
      </w:pPr>
      <w:rPr>
        <w:rFonts w:hint="default"/>
        <w:color w:val="3894A4" w:themeColor="accent3"/>
      </w:rPr>
    </w:lvl>
    <w:lvl w:ilvl="4">
      <w:start w:val="1"/>
      <w:numFmt w:val="lowerLetter"/>
      <w:pStyle w:val="Heading5"/>
      <w:lvlText w:val="%5."/>
      <w:lvlJc w:val="left"/>
      <w:pPr>
        <w:tabs>
          <w:tab w:val="num" w:pos="284"/>
        </w:tabs>
        <w:ind w:left="284" w:hanging="284"/>
      </w:pPr>
      <w:rPr>
        <w:rFonts w:hint="default"/>
        <w:b/>
        <w:bCs w:val="0"/>
        <w:color w:val="5A2F58" w:themeColor="accent6"/>
      </w:rPr>
    </w:lvl>
    <w:lvl w:ilvl="5">
      <w:start w:val="1"/>
      <w:numFmt w:val="decimal"/>
      <w:pStyle w:val="Heading6"/>
      <w:lvlText w:val="%5.%6."/>
      <w:lvlJc w:val="left"/>
      <w:pPr>
        <w:tabs>
          <w:tab w:val="num" w:pos="454"/>
        </w:tabs>
        <w:ind w:left="454" w:hanging="454"/>
      </w:pPr>
      <w:rPr>
        <w:rFonts w:hint="default"/>
        <w:b/>
        <w:bCs w:val="0"/>
        <w:color w:val="767171" w:themeColor="background2" w:themeShade="80"/>
      </w:rPr>
    </w:lvl>
    <w:lvl w:ilvl="6">
      <w:start w:val="1"/>
      <w:numFmt w:val="none"/>
      <w:pStyle w:val="Heading7"/>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4F24547"/>
    <w:multiLevelType w:val="hybridMultilevel"/>
    <w:tmpl w:val="4920E4D8"/>
    <w:lvl w:ilvl="0" w:tplc="BFEC7036">
      <w:start w:val="1"/>
      <w:numFmt w:val="bullet"/>
      <w:pStyle w:val="TableBullets"/>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F73323"/>
    <w:multiLevelType w:val="multilevel"/>
    <w:tmpl w:val="704212D2"/>
    <w:lvl w:ilvl="0">
      <w:start w:val="1"/>
      <w:numFmt w:val="decimal"/>
      <w:lvlText w:val="%1"/>
      <w:lvlJc w:val="left"/>
      <w:pPr>
        <w:tabs>
          <w:tab w:val="num" w:pos="851"/>
        </w:tabs>
        <w:ind w:left="851" w:hanging="851"/>
      </w:pPr>
      <w:rPr>
        <w:rFonts w:hint="default"/>
        <w:b/>
      </w:rPr>
    </w:lvl>
    <w:lvl w:ilvl="1">
      <w:start w:val="1"/>
      <w:numFmt w:val="decimal"/>
      <w:lvlText w:val="%1.%2"/>
      <w:lvlJc w:val="left"/>
      <w:pPr>
        <w:tabs>
          <w:tab w:val="num" w:pos="851"/>
        </w:tabs>
        <w:ind w:left="851" w:hanging="851"/>
      </w:pPr>
      <w:rPr>
        <w:rFonts w:hint="default"/>
        <w:b/>
        <w:bCs w:val="0"/>
      </w:rPr>
    </w:lvl>
    <w:lvl w:ilvl="2">
      <w:start w:val="1"/>
      <w:numFmt w:val="decimal"/>
      <w:lvlText w:val="%1.%2.%3"/>
      <w:lvlJc w:val="left"/>
      <w:pPr>
        <w:tabs>
          <w:tab w:val="num" w:pos="851"/>
        </w:tabs>
        <w:ind w:left="851" w:hanging="851"/>
      </w:pPr>
      <w:rPr>
        <w:rFonts w:hint="default"/>
      </w:rPr>
    </w:lvl>
    <w:lvl w:ilvl="3">
      <w:start w:val="1"/>
      <w:numFmt w:val="lowerLetter"/>
      <w:lvlText w:val="%4."/>
      <w:lvlJc w:val="left"/>
      <w:pPr>
        <w:tabs>
          <w:tab w:val="num" w:pos="284"/>
        </w:tabs>
        <w:ind w:left="284" w:hanging="284"/>
      </w:pPr>
      <w:rPr>
        <w:rFonts w:hint="default"/>
        <w:color w:val="7CB82F" w:themeColor="accent1"/>
      </w:rPr>
    </w:lvl>
    <w:lvl w:ilvl="4">
      <w:start w:val="1"/>
      <w:numFmt w:val="decimal"/>
      <w:lvlText w:val="%4.%5"/>
      <w:lvlJc w:val="left"/>
      <w:pPr>
        <w:tabs>
          <w:tab w:val="num" w:pos="454"/>
        </w:tabs>
        <w:ind w:left="454" w:hanging="454"/>
      </w:pPr>
      <w:rPr>
        <w:rFonts w:hint="default"/>
        <w:b/>
        <w:bCs w:val="0"/>
        <w:color w:val="7CB82F" w:themeColor="accent1"/>
      </w:rPr>
    </w:lvl>
    <w:lvl w:ilvl="5">
      <w:start w:val="1"/>
      <w:numFmt w:val="none"/>
      <w:lvlText w:val=""/>
      <w:lvlJc w:val="left"/>
      <w:pPr>
        <w:ind w:left="0" w:firstLine="0"/>
      </w:pPr>
      <w:rPr>
        <w:rFonts w:hint="default"/>
        <w:color w:val="7CB82F" w:themeColor="accent1"/>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lowerRoman"/>
      <w:lvlText w:val="%9."/>
      <w:lvlJc w:val="left"/>
      <w:pPr>
        <w:ind w:left="3240" w:hanging="360"/>
      </w:pPr>
      <w:rPr>
        <w:rFonts w:hint="default"/>
      </w:rPr>
    </w:lvl>
  </w:abstractNum>
  <w:num w:numId="1" w16cid:durableId="626936899">
    <w:abstractNumId w:val="19"/>
  </w:num>
  <w:num w:numId="2" w16cid:durableId="1915890923">
    <w:abstractNumId w:val="9"/>
  </w:num>
  <w:num w:numId="3" w16cid:durableId="412355829">
    <w:abstractNumId w:val="7"/>
  </w:num>
  <w:num w:numId="4" w16cid:durableId="938177194">
    <w:abstractNumId w:val="6"/>
  </w:num>
  <w:num w:numId="5" w16cid:durableId="1956475167">
    <w:abstractNumId w:val="5"/>
  </w:num>
  <w:num w:numId="6" w16cid:durableId="621573182">
    <w:abstractNumId w:val="4"/>
  </w:num>
  <w:num w:numId="7" w16cid:durableId="1854801806">
    <w:abstractNumId w:val="8"/>
  </w:num>
  <w:num w:numId="8" w16cid:durableId="2074502004">
    <w:abstractNumId w:val="3"/>
  </w:num>
  <w:num w:numId="9" w16cid:durableId="1543860791">
    <w:abstractNumId w:val="2"/>
  </w:num>
  <w:num w:numId="10" w16cid:durableId="38945622">
    <w:abstractNumId w:val="1"/>
  </w:num>
  <w:num w:numId="11" w16cid:durableId="907614804">
    <w:abstractNumId w:val="0"/>
  </w:num>
  <w:num w:numId="12" w16cid:durableId="1200584108">
    <w:abstractNumId w:val="15"/>
  </w:num>
  <w:num w:numId="13" w16cid:durableId="426314887">
    <w:abstractNumId w:val="10"/>
  </w:num>
  <w:num w:numId="14" w16cid:durableId="856967843">
    <w:abstractNumId w:val="13"/>
  </w:num>
  <w:num w:numId="15" w16cid:durableId="2944106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70149541">
    <w:abstractNumId w:val="11"/>
  </w:num>
  <w:num w:numId="17" w16cid:durableId="1955823499">
    <w:abstractNumId w:val="14"/>
  </w:num>
  <w:num w:numId="18" w16cid:durableId="677150119">
    <w:abstractNumId w:val="18"/>
  </w:num>
  <w:num w:numId="19" w16cid:durableId="624122479">
    <w:abstractNumId w:val="19"/>
    <w:lvlOverride w:ilvl="0">
      <w:lvl w:ilvl="0">
        <w:start w:val="1"/>
        <w:numFmt w:val="upperLetter"/>
        <w:lvlText w:val="%1."/>
        <w:lvlJc w:val="left"/>
        <w:pPr>
          <w:tabs>
            <w:tab w:val="num" w:pos="0"/>
          </w:tabs>
          <w:ind w:left="-567" w:firstLine="0"/>
        </w:pPr>
        <w:rPr>
          <w:rFonts w:hint="default"/>
          <w:b/>
        </w:rPr>
      </w:lvl>
    </w:lvlOverride>
    <w:lvlOverride w:ilvl="1">
      <w:lvl w:ilvl="1">
        <w:start w:val="1"/>
        <w:numFmt w:val="decimal"/>
        <w:lvlText w:val="%2."/>
        <w:lvlJc w:val="left"/>
        <w:pPr>
          <w:tabs>
            <w:tab w:val="num" w:pos="851"/>
          </w:tabs>
          <w:ind w:left="567" w:hanging="567"/>
        </w:pPr>
        <w:rPr>
          <w:rFonts w:hint="default"/>
        </w:rPr>
      </w:lvl>
    </w:lvlOverride>
    <w:lvlOverride w:ilvl="2">
      <w:lvl w:ilvl="2">
        <w:start w:val="1"/>
        <w:numFmt w:val="decimal"/>
        <w:lvlText w:val="%2.%3."/>
        <w:lvlJc w:val="left"/>
        <w:pPr>
          <w:tabs>
            <w:tab w:val="num" w:pos="851"/>
          </w:tabs>
          <w:ind w:left="851" w:hanging="851"/>
        </w:pPr>
        <w:rPr>
          <w:rFonts w:hint="default"/>
        </w:rPr>
      </w:lvl>
    </w:lvlOverride>
    <w:lvlOverride w:ilvl="3">
      <w:lvl w:ilvl="3">
        <w:start w:val="1"/>
        <w:numFmt w:val="decimal"/>
        <w:lvlText w:val="%2.%3.%4."/>
        <w:lvlJc w:val="left"/>
        <w:pPr>
          <w:tabs>
            <w:tab w:val="num" w:pos="851"/>
          </w:tabs>
          <w:ind w:left="851" w:hanging="851"/>
        </w:pPr>
        <w:rPr>
          <w:rFonts w:hint="default"/>
        </w:rPr>
      </w:lvl>
    </w:lvlOverride>
    <w:lvlOverride w:ilvl="4">
      <w:lvl w:ilvl="4">
        <w:start w:val="1"/>
        <w:numFmt w:val="lowerLetter"/>
        <w:lvlText w:val="%5."/>
        <w:lvlJc w:val="left"/>
        <w:pPr>
          <w:tabs>
            <w:tab w:val="num" w:pos="284"/>
          </w:tabs>
          <w:ind w:left="284" w:hanging="284"/>
        </w:pPr>
        <w:rPr>
          <w:rFonts w:hint="default"/>
        </w:rPr>
      </w:lvl>
    </w:lvlOverride>
    <w:lvlOverride w:ilvl="5">
      <w:lvl w:ilvl="5">
        <w:start w:val="1"/>
        <w:numFmt w:val="bullet"/>
        <w:lvlText w:val="►"/>
        <w:lvlJc w:val="left"/>
        <w:pPr>
          <w:tabs>
            <w:tab w:val="num" w:pos="284"/>
          </w:tabs>
          <w:ind w:left="284" w:hanging="284"/>
        </w:pPr>
        <w:rPr>
          <w:rFonts w:ascii="Arial" w:hAnsi="Arial" w:hint="default"/>
          <w:color w:val="7CB82F" w:themeColor="accent1"/>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lowerRoman"/>
        <w:lvlText w:val="%9."/>
        <w:lvlJc w:val="left"/>
        <w:pPr>
          <w:ind w:left="3240" w:hanging="360"/>
        </w:pPr>
        <w:rPr>
          <w:rFonts w:hint="default"/>
        </w:rPr>
      </w:lvl>
    </w:lvlOverride>
  </w:num>
  <w:num w:numId="20" w16cid:durableId="1288509906">
    <w:abstractNumId w:val="19"/>
    <w:lvlOverride w:ilvl="0">
      <w:lvl w:ilvl="0">
        <w:start w:val="1"/>
        <w:numFmt w:val="upperLetter"/>
        <w:lvlText w:val="%1."/>
        <w:lvlJc w:val="left"/>
        <w:pPr>
          <w:tabs>
            <w:tab w:val="num" w:pos="0"/>
          </w:tabs>
          <w:ind w:left="-567" w:firstLine="0"/>
        </w:pPr>
        <w:rPr>
          <w:rFonts w:hint="default"/>
          <w:b/>
        </w:rPr>
      </w:lvl>
    </w:lvlOverride>
    <w:lvlOverride w:ilvl="1">
      <w:lvl w:ilvl="1">
        <w:start w:val="1"/>
        <w:numFmt w:val="decimal"/>
        <w:lvlText w:val="%2."/>
        <w:lvlJc w:val="left"/>
        <w:pPr>
          <w:tabs>
            <w:tab w:val="num" w:pos="567"/>
          </w:tabs>
          <w:ind w:left="567" w:hanging="567"/>
        </w:pPr>
        <w:rPr>
          <w:rFonts w:hint="default"/>
        </w:rPr>
      </w:lvl>
    </w:lvlOverride>
    <w:lvlOverride w:ilvl="2">
      <w:lvl w:ilvl="2">
        <w:start w:val="1"/>
        <w:numFmt w:val="decimal"/>
        <w:lvlText w:val="%2.%3."/>
        <w:lvlJc w:val="left"/>
        <w:pPr>
          <w:tabs>
            <w:tab w:val="num" w:pos="567"/>
          </w:tabs>
          <w:ind w:left="567" w:hanging="567"/>
        </w:pPr>
        <w:rPr>
          <w:rFonts w:hint="default"/>
        </w:rPr>
      </w:lvl>
    </w:lvlOverride>
    <w:lvlOverride w:ilvl="3">
      <w:lvl w:ilvl="3">
        <w:start w:val="1"/>
        <w:numFmt w:val="decimal"/>
        <w:lvlText w:val="%2.%3.%4."/>
        <w:lvlJc w:val="left"/>
        <w:pPr>
          <w:tabs>
            <w:tab w:val="num" w:pos="851"/>
          </w:tabs>
          <w:ind w:left="851" w:hanging="851"/>
        </w:pPr>
        <w:rPr>
          <w:rFonts w:hint="default"/>
        </w:rPr>
      </w:lvl>
    </w:lvlOverride>
    <w:lvlOverride w:ilvl="4">
      <w:lvl w:ilvl="4">
        <w:start w:val="1"/>
        <w:numFmt w:val="lowerLetter"/>
        <w:lvlText w:val="%5."/>
        <w:lvlJc w:val="left"/>
        <w:pPr>
          <w:tabs>
            <w:tab w:val="num" w:pos="284"/>
          </w:tabs>
          <w:ind w:left="284" w:hanging="284"/>
        </w:pPr>
        <w:rPr>
          <w:rFonts w:hint="default"/>
        </w:rPr>
      </w:lvl>
    </w:lvlOverride>
    <w:lvlOverride w:ilvl="5">
      <w:lvl w:ilvl="5">
        <w:start w:val="1"/>
        <w:numFmt w:val="bullet"/>
        <w:lvlText w:val="►"/>
        <w:lvlJc w:val="left"/>
        <w:pPr>
          <w:tabs>
            <w:tab w:val="num" w:pos="284"/>
          </w:tabs>
          <w:ind w:left="284" w:hanging="284"/>
        </w:pPr>
        <w:rPr>
          <w:rFonts w:ascii="Arial" w:hAnsi="Arial" w:hint="default"/>
          <w:color w:val="7CB82F" w:themeColor="accent1"/>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lowerRoman"/>
        <w:lvlText w:val="%9."/>
        <w:lvlJc w:val="left"/>
        <w:pPr>
          <w:ind w:left="3240" w:hanging="360"/>
        </w:pPr>
        <w:rPr>
          <w:rFonts w:hint="default"/>
        </w:rPr>
      </w:lvl>
    </w:lvlOverride>
  </w:num>
  <w:num w:numId="21" w16cid:durableId="1888251455">
    <w:abstractNumId w:val="19"/>
    <w:lvlOverride w:ilvl="0">
      <w:lvl w:ilvl="0">
        <w:start w:val="1"/>
        <w:numFmt w:val="decimal"/>
        <w:lvlText w:val="%1"/>
        <w:lvlJc w:val="left"/>
        <w:pPr>
          <w:tabs>
            <w:tab w:val="num" w:pos="851"/>
          </w:tabs>
          <w:ind w:left="851" w:hanging="851"/>
        </w:pPr>
        <w:rPr>
          <w:rFonts w:hint="default"/>
          <w:b/>
        </w:rPr>
      </w:lvl>
    </w:lvlOverride>
    <w:lvlOverride w:ilvl="1">
      <w:lvl w:ilvl="1">
        <w:start w:val="1"/>
        <w:numFmt w:val="decimal"/>
        <w:lvlText w:val="%1.%2"/>
        <w:lvlJc w:val="left"/>
        <w:pPr>
          <w:tabs>
            <w:tab w:val="num" w:pos="851"/>
          </w:tabs>
          <w:ind w:left="851" w:hanging="851"/>
        </w:pPr>
        <w:rPr>
          <w:rFonts w:hint="default"/>
          <w:b/>
          <w:bCs w:val="0"/>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lowerLetter"/>
        <w:lvlText w:val="%4."/>
        <w:lvlJc w:val="left"/>
        <w:pPr>
          <w:tabs>
            <w:tab w:val="num" w:pos="340"/>
          </w:tabs>
          <w:ind w:left="340" w:hanging="340"/>
        </w:pPr>
        <w:rPr>
          <w:rFonts w:hint="default"/>
          <w:color w:val="7CB82F" w:themeColor="accent1"/>
        </w:rPr>
      </w:lvl>
    </w:lvlOverride>
    <w:lvlOverride w:ilvl="4">
      <w:lvl w:ilvl="4">
        <w:start w:val="1"/>
        <w:numFmt w:val="decimal"/>
        <w:lvlText w:val="%4.%5"/>
        <w:lvlJc w:val="left"/>
        <w:pPr>
          <w:tabs>
            <w:tab w:val="num" w:pos="454"/>
          </w:tabs>
          <w:ind w:left="454" w:hanging="454"/>
        </w:pPr>
        <w:rPr>
          <w:rFonts w:hint="default"/>
          <w:b/>
          <w:bCs w:val="0"/>
          <w:color w:val="3894A4" w:themeColor="accent3"/>
        </w:rPr>
      </w:lvl>
    </w:lvlOverride>
    <w:lvlOverride w:ilvl="5">
      <w:lvl w:ilvl="5">
        <w:start w:val="1"/>
        <w:numFmt w:val="none"/>
        <w:lvlText w:val=""/>
        <w:lvlJc w:val="left"/>
        <w:pPr>
          <w:ind w:left="0" w:firstLine="0"/>
        </w:pPr>
        <w:rPr>
          <w:rFonts w:hint="default"/>
          <w:color w:val="7CB82F" w:themeColor="accent1"/>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lowerRoman"/>
        <w:lvlText w:val="%9."/>
        <w:lvlJc w:val="left"/>
        <w:pPr>
          <w:ind w:left="3240" w:hanging="360"/>
        </w:pPr>
        <w:rPr>
          <w:rFonts w:hint="default"/>
        </w:rPr>
      </w:lvl>
    </w:lvlOverride>
  </w:num>
  <w:num w:numId="22" w16cid:durableId="330178120">
    <w:abstractNumId w:val="17"/>
  </w:num>
  <w:num w:numId="23" w16cid:durableId="6078596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035651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02053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44988533">
    <w:abstractNumId w:val="16"/>
  </w:num>
  <w:num w:numId="27" w16cid:durableId="15823313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6CD"/>
    <w:rsid w:val="000038C8"/>
    <w:rsid w:val="00011F01"/>
    <w:rsid w:val="000169A3"/>
    <w:rsid w:val="0002399C"/>
    <w:rsid w:val="00024A1A"/>
    <w:rsid w:val="00024A5D"/>
    <w:rsid w:val="00034E49"/>
    <w:rsid w:val="0003548F"/>
    <w:rsid w:val="0003737F"/>
    <w:rsid w:val="00041E62"/>
    <w:rsid w:val="00044520"/>
    <w:rsid w:val="0004703A"/>
    <w:rsid w:val="0004723A"/>
    <w:rsid w:val="000501A9"/>
    <w:rsid w:val="000518A1"/>
    <w:rsid w:val="000543A1"/>
    <w:rsid w:val="00054B3A"/>
    <w:rsid w:val="00056F67"/>
    <w:rsid w:val="00061EF0"/>
    <w:rsid w:val="000720DB"/>
    <w:rsid w:val="00073604"/>
    <w:rsid w:val="00074292"/>
    <w:rsid w:val="000744A5"/>
    <w:rsid w:val="00076FF6"/>
    <w:rsid w:val="00082901"/>
    <w:rsid w:val="00085FCB"/>
    <w:rsid w:val="0008669F"/>
    <w:rsid w:val="000877E3"/>
    <w:rsid w:val="000929B4"/>
    <w:rsid w:val="000A6B73"/>
    <w:rsid w:val="000B3849"/>
    <w:rsid w:val="000B3929"/>
    <w:rsid w:val="000B7E61"/>
    <w:rsid w:val="000C579C"/>
    <w:rsid w:val="000C6125"/>
    <w:rsid w:val="000D1ACF"/>
    <w:rsid w:val="000D33D1"/>
    <w:rsid w:val="000D340F"/>
    <w:rsid w:val="000E0A65"/>
    <w:rsid w:val="000E42D7"/>
    <w:rsid w:val="000E69C2"/>
    <w:rsid w:val="000F6020"/>
    <w:rsid w:val="00103202"/>
    <w:rsid w:val="00104945"/>
    <w:rsid w:val="00106AF0"/>
    <w:rsid w:val="00111639"/>
    <w:rsid w:val="00112C4E"/>
    <w:rsid w:val="0012368F"/>
    <w:rsid w:val="00124034"/>
    <w:rsid w:val="001337E7"/>
    <w:rsid w:val="00153B3D"/>
    <w:rsid w:val="00154E73"/>
    <w:rsid w:val="00161159"/>
    <w:rsid w:val="001652A2"/>
    <w:rsid w:val="001717D1"/>
    <w:rsid w:val="001802C1"/>
    <w:rsid w:val="001816DC"/>
    <w:rsid w:val="00192CB7"/>
    <w:rsid w:val="00196B4A"/>
    <w:rsid w:val="00197CE3"/>
    <w:rsid w:val="001A10A0"/>
    <w:rsid w:val="001A232D"/>
    <w:rsid w:val="001B0B00"/>
    <w:rsid w:val="001B29EB"/>
    <w:rsid w:val="001B3851"/>
    <w:rsid w:val="001B41C4"/>
    <w:rsid w:val="001B6B3C"/>
    <w:rsid w:val="001C0576"/>
    <w:rsid w:val="001C25A9"/>
    <w:rsid w:val="001C529C"/>
    <w:rsid w:val="001C751F"/>
    <w:rsid w:val="001D0E7A"/>
    <w:rsid w:val="001D5699"/>
    <w:rsid w:val="001D6703"/>
    <w:rsid w:val="001D7E13"/>
    <w:rsid w:val="001E21F5"/>
    <w:rsid w:val="001F1EF4"/>
    <w:rsid w:val="001F29FD"/>
    <w:rsid w:val="001F570F"/>
    <w:rsid w:val="002015C7"/>
    <w:rsid w:val="00202424"/>
    <w:rsid w:val="00202E5C"/>
    <w:rsid w:val="002052DF"/>
    <w:rsid w:val="002117FE"/>
    <w:rsid w:val="00213E53"/>
    <w:rsid w:val="00216E51"/>
    <w:rsid w:val="00226228"/>
    <w:rsid w:val="00234D2A"/>
    <w:rsid w:val="00240678"/>
    <w:rsid w:val="00241341"/>
    <w:rsid w:val="002418A0"/>
    <w:rsid w:val="00244CA8"/>
    <w:rsid w:val="00245D36"/>
    <w:rsid w:val="0024698E"/>
    <w:rsid w:val="0025032D"/>
    <w:rsid w:val="0025083E"/>
    <w:rsid w:val="00264D1F"/>
    <w:rsid w:val="00270D66"/>
    <w:rsid w:val="00272465"/>
    <w:rsid w:val="00281228"/>
    <w:rsid w:val="00291080"/>
    <w:rsid w:val="0029474C"/>
    <w:rsid w:val="002967E1"/>
    <w:rsid w:val="002A090C"/>
    <w:rsid w:val="002A1A74"/>
    <w:rsid w:val="002A2CC6"/>
    <w:rsid w:val="002A6E79"/>
    <w:rsid w:val="002B5536"/>
    <w:rsid w:val="002C4B39"/>
    <w:rsid w:val="002C75BB"/>
    <w:rsid w:val="002D22D8"/>
    <w:rsid w:val="002D4A7E"/>
    <w:rsid w:val="002E2A65"/>
    <w:rsid w:val="002E76B9"/>
    <w:rsid w:val="002F187E"/>
    <w:rsid w:val="002F545E"/>
    <w:rsid w:val="002F742E"/>
    <w:rsid w:val="00301F10"/>
    <w:rsid w:val="00304FFE"/>
    <w:rsid w:val="00306C5E"/>
    <w:rsid w:val="003077B3"/>
    <w:rsid w:val="003158B8"/>
    <w:rsid w:val="00315B57"/>
    <w:rsid w:val="003218F8"/>
    <w:rsid w:val="00321D58"/>
    <w:rsid w:val="0032554D"/>
    <w:rsid w:val="003272C7"/>
    <w:rsid w:val="003317A0"/>
    <w:rsid w:val="00333A3C"/>
    <w:rsid w:val="003436D4"/>
    <w:rsid w:val="0034453F"/>
    <w:rsid w:val="00344CCB"/>
    <w:rsid w:val="00353D4F"/>
    <w:rsid w:val="00362A2F"/>
    <w:rsid w:val="00363D82"/>
    <w:rsid w:val="00364957"/>
    <w:rsid w:val="0037285F"/>
    <w:rsid w:val="003748D1"/>
    <w:rsid w:val="0038317C"/>
    <w:rsid w:val="0038519C"/>
    <w:rsid w:val="00392D39"/>
    <w:rsid w:val="003936A5"/>
    <w:rsid w:val="00396B5B"/>
    <w:rsid w:val="003B5B00"/>
    <w:rsid w:val="003C2BA3"/>
    <w:rsid w:val="003D5080"/>
    <w:rsid w:val="003D580E"/>
    <w:rsid w:val="003E21CB"/>
    <w:rsid w:val="003E2BE1"/>
    <w:rsid w:val="003E3F7B"/>
    <w:rsid w:val="003E59AD"/>
    <w:rsid w:val="003E7D54"/>
    <w:rsid w:val="003F16CB"/>
    <w:rsid w:val="003F2067"/>
    <w:rsid w:val="003F2BD9"/>
    <w:rsid w:val="003F384A"/>
    <w:rsid w:val="003F4769"/>
    <w:rsid w:val="004006CD"/>
    <w:rsid w:val="00403B97"/>
    <w:rsid w:val="00412646"/>
    <w:rsid w:val="00414200"/>
    <w:rsid w:val="0041503A"/>
    <w:rsid w:val="0041675C"/>
    <w:rsid w:val="00425C26"/>
    <w:rsid w:val="00426A7A"/>
    <w:rsid w:val="00427A82"/>
    <w:rsid w:val="00430718"/>
    <w:rsid w:val="00435760"/>
    <w:rsid w:val="00437444"/>
    <w:rsid w:val="004378CB"/>
    <w:rsid w:val="004400F1"/>
    <w:rsid w:val="0044195F"/>
    <w:rsid w:val="00443813"/>
    <w:rsid w:val="00447114"/>
    <w:rsid w:val="00454744"/>
    <w:rsid w:val="00455F17"/>
    <w:rsid w:val="00456A3C"/>
    <w:rsid w:val="004578AB"/>
    <w:rsid w:val="00461A82"/>
    <w:rsid w:val="00470B5A"/>
    <w:rsid w:val="004820DD"/>
    <w:rsid w:val="004836DC"/>
    <w:rsid w:val="00491D54"/>
    <w:rsid w:val="004A1077"/>
    <w:rsid w:val="004A7410"/>
    <w:rsid w:val="004B2200"/>
    <w:rsid w:val="004C080D"/>
    <w:rsid w:val="004C0E60"/>
    <w:rsid w:val="004C13D7"/>
    <w:rsid w:val="004C20FB"/>
    <w:rsid w:val="004C61A3"/>
    <w:rsid w:val="004D093A"/>
    <w:rsid w:val="004D231B"/>
    <w:rsid w:val="004D3B62"/>
    <w:rsid w:val="004D4956"/>
    <w:rsid w:val="004D644F"/>
    <w:rsid w:val="004E2C41"/>
    <w:rsid w:val="004E346A"/>
    <w:rsid w:val="004E3F4D"/>
    <w:rsid w:val="004E7BD4"/>
    <w:rsid w:val="004F1F35"/>
    <w:rsid w:val="004F5239"/>
    <w:rsid w:val="005003DA"/>
    <w:rsid w:val="00500623"/>
    <w:rsid w:val="00503339"/>
    <w:rsid w:val="00503E92"/>
    <w:rsid w:val="0050404A"/>
    <w:rsid w:val="005107F0"/>
    <w:rsid w:val="00511CC9"/>
    <w:rsid w:val="00516E55"/>
    <w:rsid w:val="00520D21"/>
    <w:rsid w:val="00522354"/>
    <w:rsid w:val="005235D7"/>
    <w:rsid w:val="00531DB6"/>
    <w:rsid w:val="00535C52"/>
    <w:rsid w:val="00537BAE"/>
    <w:rsid w:val="00550963"/>
    <w:rsid w:val="00550E2D"/>
    <w:rsid w:val="00553F2A"/>
    <w:rsid w:val="005554C7"/>
    <w:rsid w:val="0055675A"/>
    <w:rsid w:val="005571D6"/>
    <w:rsid w:val="00564CCC"/>
    <w:rsid w:val="0057534C"/>
    <w:rsid w:val="00593791"/>
    <w:rsid w:val="005A00F4"/>
    <w:rsid w:val="005A0485"/>
    <w:rsid w:val="005A2C89"/>
    <w:rsid w:val="005A3083"/>
    <w:rsid w:val="005B0FD8"/>
    <w:rsid w:val="005C0A5A"/>
    <w:rsid w:val="005C4138"/>
    <w:rsid w:val="005D0E50"/>
    <w:rsid w:val="005D1A0B"/>
    <w:rsid w:val="005D466D"/>
    <w:rsid w:val="005D6359"/>
    <w:rsid w:val="005E1111"/>
    <w:rsid w:val="005E235B"/>
    <w:rsid w:val="005E3F1C"/>
    <w:rsid w:val="005F43A3"/>
    <w:rsid w:val="005F51EC"/>
    <w:rsid w:val="005F5483"/>
    <w:rsid w:val="005F6998"/>
    <w:rsid w:val="006012C7"/>
    <w:rsid w:val="006021AB"/>
    <w:rsid w:val="00603029"/>
    <w:rsid w:val="00603547"/>
    <w:rsid w:val="00604788"/>
    <w:rsid w:val="00607F9E"/>
    <w:rsid w:val="00616803"/>
    <w:rsid w:val="006214BD"/>
    <w:rsid w:val="0062584B"/>
    <w:rsid w:val="00634F88"/>
    <w:rsid w:val="006373C8"/>
    <w:rsid w:val="00640753"/>
    <w:rsid w:val="006506DD"/>
    <w:rsid w:val="00650DD6"/>
    <w:rsid w:val="00653174"/>
    <w:rsid w:val="00654F2A"/>
    <w:rsid w:val="0065579F"/>
    <w:rsid w:val="006659B3"/>
    <w:rsid w:val="00672092"/>
    <w:rsid w:val="00674E0D"/>
    <w:rsid w:val="00682D4A"/>
    <w:rsid w:val="00683856"/>
    <w:rsid w:val="00684B6E"/>
    <w:rsid w:val="006855CF"/>
    <w:rsid w:val="00695C15"/>
    <w:rsid w:val="006A0948"/>
    <w:rsid w:val="006A2955"/>
    <w:rsid w:val="006A32E7"/>
    <w:rsid w:val="006A5777"/>
    <w:rsid w:val="006B04BF"/>
    <w:rsid w:val="006B0E2E"/>
    <w:rsid w:val="006B4175"/>
    <w:rsid w:val="006B730B"/>
    <w:rsid w:val="006C7BF1"/>
    <w:rsid w:val="006D2504"/>
    <w:rsid w:val="006E389C"/>
    <w:rsid w:val="006E403E"/>
    <w:rsid w:val="006E4CD7"/>
    <w:rsid w:val="006E78BE"/>
    <w:rsid w:val="006F2736"/>
    <w:rsid w:val="007024A4"/>
    <w:rsid w:val="00702E98"/>
    <w:rsid w:val="00705BE3"/>
    <w:rsid w:val="00705C83"/>
    <w:rsid w:val="00706AD4"/>
    <w:rsid w:val="00707842"/>
    <w:rsid w:val="00717069"/>
    <w:rsid w:val="0072456E"/>
    <w:rsid w:val="00731F7D"/>
    <w:rsid w:val="0073468B"/>
    <w:rsid w:val="007371A6"/>
    <w:rsid w:val="00741F04"/>
    <w:rsid w:val="0075396E"/>
    <w:rsid w:val="00770D20"/>
    <w:rsid w:val="00771329"/>
    <w:rsid w:val="00771701"/>
    <w:rsid w:val="007743FB"/>
    <w:rsid w:val="007745BD"/>
    <w:rsid w:val="00774E13"/>
    <w:rsid w:val="00776922"/>
    <w:rsid w:val="0078318E"/>
    <w:rsid w:val="0078467F"/>
    <w:rsid w:val="00785214"/>
    <w:rsid w:val="00786820"/>
    <w:rsid w:val="00791675"/>
    <w:rsid w:val="0079387D"/>
    <w:rsid w:val="007A2187"/>
    <w:rsid w:val="007A3689"/>
    <w:rsid w:val="007B0989"/>
    <w:rsid w:val="007B2A36"/>
    <w:rsid w:val="007B477F"/>
    <w:rsid w:val="007C30D4"/>
    <w:rsid w:val="007C5D2D"/>
    <w:rsid w:val="007C70F9"/>
    <w:rsid w:val="007C741A"/>
    <w:rsid w:val="007D2605"/>
    <w:rsid w:val="007D5843"/>
    <w:rsid w:val="007E01A3"/>
    <w:rsid w:val="007E0C34"/>
    <w:rsid w:val="007E5BB8"/>
    <w:rsid w:val="007F0300"/>
    <w:rsid w:val="007F0A78"/>
    <w:rsid w:val="007F3B33"/>
    <w:rsid w:val="007F5395"/>
    <w:rsid w:val="007F53C2"/>
    <w:rsid w:val="008013DB"/>
    <w:rsid w:val="00803A6B"/>
    <w:rsid w:val="008103EF"/>
    <w:rsid w:val="008175DE"/>
    <w:rsid w:val="00817A35"/>
    <w:rsid w:val="008229E9"/>
    <w:rsid w:val="00830395"/>
    <w:rsid w:val="00830A9D"/>
    <w:rsid w:val="00832083"/>
    <w:rsid w:val="0084159F"/>
    <w:rsid w:val="0084353A"/>
    <w:rsid w:val="00845C97"/>
    <w:rsid w:val="00851572"/>
    <w:rsid w:val="00857900"/>
    <w:rsid w:val="00861EEC"/>
    <w:rsid w:val="0087152C"/>
    <w:rsid w:val="00876C8B"/>
    <w:rsid w:val="00880E60"/>
    <w:rsid w:val="00882257"/>
    <w:rsid w:val="00882583"/>
    <w:rsid w:val="00883509"/>
    <w:rsid w:val="00885202"/>
    <w:rsid w:val="00893F5C"/>
    <w:rsid w:val="008C0E3E"/>
    <w:rsid w:val="008C428C"/>
    <w:rsid w:val="008C45CD"/>
    <w:rsid w:val="008D4E31"/>
    <w:rsid w:val="008D7CDF"/>
    <w:rsid w:val="008E091C"/>
    <w:rsid w:val="008E26AC"/>
    <w:rsid w:val="008E2C12"/>
    <w:rsid w:val="008E4CE7"/>
    <w:rsid w:val="008F02BC"/>
    <w:rsid w:val="008F386D"/>
    <w:rsid w:val="008F52C0"/>
    <w:rsid w:val="008F701F"/>
    <w:rsid w:val="00901CAA"/>
    <w:rsid w:val="00905376"/>
    <w:rsid w:val="00910311"/>
    <w:rsid w:val="00911026"/>
    <w:rsid w:val="00911D29"/>
    <w:rsid w:val="009137A8"/>
    <w:rsid w:val="00920818"/>
    <w:rsid w:val="009215EE"/>
    <w:rsid w:val="00927FC9"/>
    <w:rsid w:val="009308C2"/>
    <w:rsid w:val="00937736"/>
    <w:rsid w:val="009378D4"/>
    <w:rsid w:val="0094179C"/>
    <w:rsid w:val="00953438"/>
    <w:rsid w:val="009554F4"/>
    <w:rsid w:val="00955F7C"/>
    <w:rsid w:val="00961495"/>
    <w:rsid w:val="00971737"/>
    <w:rsid w:val="00982803"/>
    <w:rsid w:val="00984541"/>
    <w:rsid w:val="00985BB2"/>
    <w:rsid w:val="00990B56"/>
    <w:rsid w:val="00993390"/>
    <w:rsid w:val="00993E8C"/>
    <w:rsid w:val="009B0CAA"/>
    <w:rsid w:val="009B4103"/>
    <w:rsid w:val="009C0EE9"/>
    <w:rsid w:val="009C2B39"/>
    <w:rsid w:val="009C39BB"/>
    <w:rsid w:val="009D01C7"/>
    <w:rsid w:val="009D21B8"/>
    <w:rsid w:val="009D3F33"/>
    <w:rsid w:val="009D5B6C"/>
    <w:rsid w:val="009D6598"/>
    <w:rsid w:val="009E092A"/>
    <w:rsid w:val="009E0B70"/>
    <w:rsid w:val="009E2C54"/>
    <w:rsid w:val="009F1396"/>
    <w:rsid w:val="009F1410"/>
    <w:rsid w:val="009F3F82"/>
    <w:rsid w:val="009F42B2"/>
    <w:rsid w:val="009F5DF4"/>
    <w:rsid w:val="00A00270"/>
    <w:rsid w:val="00A025B4"/>
    <w:rsid w:val="00A075DE"/>
    <w:rsid w:val="00A10B5C"/>
    <w:rsid w:val="00A14EAB"/>
    <w:rsid w:val="00A21074"/>
    <w:rsid w:val="00A27008"/>
    <w:rsid w:val="00A31F8A"/>
    <w:rsid w:val="00A36E35"/>
    <w:rsid w:val="00A41EAC"/>
    <w:rsid w:val="00A43A76"/>
    <w:rsid w:val="00A45C14"/>
    <w:rsid w:val="00A51564"/>
    <w:rsid w:val="00A521A3"/>
    <w:rsid w:val="00A550C5"/>
    <w:rsid w:val="00A62F64"/>
    <w:rsid w:val="00A6478C"/>
    <w:rsid w:val="00A726B0"/>
    <w:rsid w:val="00A74C6F"/>
    <w:rsid w:val="00A81B16"/>
    <w:rsid w:val="00A83695"/>
    <w:rsid w:val="00A83722"/>
    <w:rsid w:val="00A86245"/>
    <w:rsid w:val="00A872B9"/>
    <w:rsid w:val="00A875F9"/>
    <w:rsid w:val="00A87D08"/>
    <w:rsid w:val="00A9338D"/>
    <w:rsid w:val="00AA26D1"/>
    <w:rsid w:val="00AA7B56"/>
    <w:rsid w:val="00AB75A6"/>
    <w:rsid w:val="00AC2308"/>
    <w:rsid w:val="00AC6E67"/>
    <w:rsid w:val="00AD0270"/>
    <w:rsid w:val="00AE3850"/>
    <w:rsid w:val="00AE47E1"/>
    <w:rsid w:val="00AE5AAD"/>
    <w:rsid w:val="00AF0D75"/>
    <w:rsid w:val="00AF55E6"/>
    <w:rsid w:val="00AF579E"/>
    <w:rsid w:val="00B000E0"/>
    <w:rsid w:val="00B00E46"/>
    <w:rsid w:val="00B016D8"/>
    <w:rsid w:val="00B021FE"/>
    <w:rsid w:val="00B0251C"/>
    <w:rsid w:val="00B02AEF"/>
    <w:rsid w:val="00B04960"/>
    <w:rsid w:val="00B14DF7"/>
    <w:rsid w:val="00B24940"/>
    <w:rsid w:val="00B24C7B"/>
    <w:rsid w:val="00B25A47"/>
    <w:rsid w:val="00B27A58"/>
    <w:rsid w:val="00B34987"/>
    <w:rsid w:val="00B354E2"/>
    <w:rsid w:val="00B3609E"/>
    <w:rsid w:val="00B4111C"/>
    <w:rsid w:val="00B5313A"/>
    <w:rsid w:val="00B63898"/>
    <w:rsid w:val="00B6412B"/>
    <w:rsid w:val="00B64D00"/>
    <w:rsid w:val="00B670EB"/>
    <w:rsid w:val="00B67DF9"/>
    <w:rsid w:val="00B70355"/>
    <w:rsid w:val="00B71881"/>
    <w:rsid w:val="00B758FE"/>
    <w:rsid w:val="00B81753"/>
    <w:rsid w:val="00B8474E"/>
    <w:rsid w:val="00B858A0"/>
    <w:rsid w:val="00B90791"/>
    <w:rsid w:val="00BA2AD2"/>
    <w:rsid w:val="00BA7AC3"/>
    <w:rsid w:val="00BB37F5"/>
    <w:rsid w:val="00BB5E24"/>
    <w:rsid w:val="00BC0D37"/>
    <w:rsid w:val="00BC2B90"/>
    <w:rsid w:val="00BC642D"/>
    <w:rsid w:val="00BC74C9"/>
    <w:rsid w:val="00BD0C0C"/>
    <w:rsid w:val="00C00405"/>
    <w:rsid w:val="00C03326"/>
    <w:rsid w:val="00C03717"/>
    <w:rsid w:val="00C06D5E"/>
    <w:rsid w:val="00C1274F"/>
    <w:rsid w:val="00C31D77"/>
    <w:rsid w:val="00C32161"/>
    <w:rsid w:val="00C33049"/>
    <w:rsid w:val="00C34727"/>
    <w:rsid w:val="00C3582B"/>
    <w:rsid w:val="00C37F4C"/>
    <w:rsid w:val="00C4066B"/>
    <w:rsid w:val="00C4344C"/>
    <w:rsid w:val="00C44604"/>
    <w:rsid w:val="00C5057A"/>
    <w:rsid w:val="00C51C77"/>
    <w:rsid w:val="00C613F6"/>
    <w:rsid w:val="00C64851"/>
    <w:rsid w:val="00C6513D"/>
    <w:rsid w:val="00C81787"/>
    <w:rsid w:val="00C84282"/>
    <w:rsid w:val="00C91455"/>
    <w:rsid w:val="00C94309"/>
    <w:rsid w:val="00CA1662"/>
    <w:rsid w:val="00CA3DDC"/>
    <w:rsid w:val="00CA4765"/>
    <w:rsid w:val="00CA5FF1"/>
    <w:rsid w:val="00CA64F6"/>
    <w:rsid w:val="00CB5094"/>
    <w:rsid w:val="00CC7D21"/>
    <w:rsid w:val="00CD046C"/>
    <w:rsid w:val="00CD0EAB"/>
    <w:rsid w:val="00CD20B7"/>
    <w:rsid w:val="00CD2725"/>
    <w:rsid w:val="00CD5E49"/>
    <w:rsid w:val="00CD6D31"/>
    <w:rsid w:val="00CE2943"/>
    <w:rsid w:val="00CE5791"/>
    <w:rsid w:val="00CE71A9"/>
    <w:rsid w:val="00CF16B9"/>
    <w:rsid w:val="00CF4081"/>
    <w:rsid w:val="00CF4323"/>
    <w:rsid w:val="00D0004A"/>
    <w:rsid w:val="00D0029F"/>
    <w:rsid w:val="00D002DB"/>
    <w:rsid w:val="00D007C5"/>
    <w:rsid w:val="00D02286"/>
    <w:rsid w:val="00D027BE"/>
    <w:rsid w:val="00D02D1F"/>
    <w:rsid w:val="00D031CA"/>
    <w:rsid w:val="00D062C0"/>
    <w:rsid w:val="00D1129F"/>
    <w:rsid w:val="00D137F1"/>
    <w:rsid w:val="00D269D0"/>
    <w:rsid w:val="00D31A71"/>
    <w:rsid w:val="00D35343"/>
    <w:rsid w:val="00D379B3"/>
    <w:rsid w:val="00D41522"/>
    <w:rsid w:val="00D42890"/>
    <w:rsid w:val="00D45C00"/>
    <w:rsid w:val="00D525B9"/>
    <w:rsid w:val="00D535E7"/>
    <w:rsid w:val="00D67E55"/>
    <w:rsid w:val="00D701B1"/>
    <w:rsid w:val="00D73CA9"/>
    <w:rsid w:val="00D8620D"/>
    <w:rsid w:val="00D90F95"/>
    <w:rsid w:val="00D9203F"/>
    <w:rsid w:val="00D93235"/>
    <w:rsid w:val="00D938C1"/>
    <w:rsid w:val="00DA13F8"/>
    <w:rsid w:val="00DA16DD"/>
    <w:rsid w:val="00DA3282"/>
    <w:rsid w:val="00DA64DF"/>
    <w:rsid w:val="00DB0E7B"/>
    <w:rsid w:val="00DB1EB8"/>
    <w:rsid w:val="00DB215D"/>
    <w:rsid w:val="00DB2327"/>
    <w:rsid w:val="00DB724B"/>
    <w:rsid w:val="00DC5522"/>
    <w:rsid w:val="00DC5E4F"/>
    <w:rsid w:val="00DC76EE"/>
    <w:rsid w:val="00DD6EB8"/>
    <w:rsid w:val="00DE1418"/>
    <w:rsid w:val="00DE1F2D"/>
    <w:rsid w:val="00DF7A6B"/>
    <w:rsid w:val="00E03444"/>
    <w:rsid w:val="00E11FD0"/>
    <w:rsid w:val="00E126E2"/>
    <w:rsid w:val="00E3278C"/>
    <w:rsid w:val="00E360BD"/>
    <w:rsid w:val="00E37352"/>
    <w:rsid w:val="00E4158F"/>
    <w:rsid w:val="00E436E0"/>
    <w:rsid w:val="00E4781C"/>
    <w:rsid w:val="00E478D8"/>
    <w:rsid w:val="00E47AE0"/>
    <w:rsid w:val="00E537B8"/>
    <w:rsid w:val="00E55626"/>
    <w:rsid w:val="00E5769F"/>
    <w:rsid w:val="00E57E28"/>
    <w:rsid w:val="00E60DF0"/>
    <w:rsid w:val="00E62710"/>
    <w:rsid w:val="00E63B1A"/>
    <w:rsid w:val="00E66D75"/>
    <w:rsid w:val="00E67F41"/>
    <w:rsid w:val="00E73F41"/>
    <w:rsid w:val="00E745A7"/>
    <w:rsid w:val="00E7493D"/>
    <w:rsid w:val="00E81527"/>
    <w:rsid w:val="00E81E35"/>
    <w:rsid w:val="00E91029"/>
    <w:rsid w:val="00E91AC2"/>
    <w:rsid w:val="00E94DA1"/>
    <w:rsid w:val="00E9653D"/>
    <w:rsid w:val="00E97B6A"/>
    <w:rsid w:val="00EA172C"/>
    <w:rsid w:val="00EA3792"/>
    <w:rsid w:val="00EA65E1"/>
    <w:rsid w:val="00EB1BDA"/>
    <w:rsid w:val="00EB21DA"/>
    <w:rsid w:val="00EB262F"/>
    <w:rsid w:val="00EB3B52"/>
    <w:rsid w:val="00EC409A"/>
    <w:rsid w:val="00ED0899"/>
    <w:rsid w:val="00ED5BAA"/>
    <w:rsid w:val="00EE0FFE"/>
    <w:rsid w:val="00EE353B"/>
    <w:rsid w:val="00EE413C"/>
    <w:rsid w:val="00EF0668"/>
    <w:rsid w:val="00EF25B7"/>
    <w:rsid w:val="00EF4379"/>
    <w:rsid w:val="00EF4B1D"/>
    <w:rsid w:val="00F13305"/>
    <w:rsid w:val="00F1555C"/>
    <w:rsid w:val="00F15D41"/>
    <w:rsid w:val="00F2054E"/>
    <w:rsid w:val="00F27C35"/>
    <w:rsid w:val="00F30C39"/>
    <w:rsid w:val="00F3115D"/>
    <w:rsid w:val="00F41767"/>
    <w:rsid w:val="00F50D6B"/>
    <w:rsid w:val="00F5271B"/>
    <w:rsid w:val="00F55B2C"/>
    <w:rsid w:val="00F63D01"/>
    <w:rsid w:val="00F723FA"/>
    <w:rsid w:val="00F77098"/>
    <w:rsid w:val="00F7750C"/>
    <w:rsid w:val="00F7797D"/>
    <w:rsid w:val="00F80BA6"/>
    <w:rsid w:val="00F94C9C"/>
    <w:rsid w:val="00FA26D3"/>
    <w:rsid w:val="00FA38A5"/>
    <w:rsid w:val="00FA3911"/>
    <w:rsid w:val="00FA4351"/>
    <w:rsid w:val="00FB3A1E"/>
    <w:rsid w:val="00FB4259"/>
    <w:rsid w:val="00FB59FC"/>
    <w:rsid w:val="00FB7C5E"/>
    <w:rsid w:val="00FC124E"/>
    <w:rsid w:val="00FC372B"/>
    <w:rsid w:val="00FC3877"/>
    <w:rsid w:val="00FC6E08"/>
    <w:rsid w:val="00FD65E7"/>
    <w:rsid w:val="00FD69F3"/>
    <w:rsid w:val="00FD6DA5"/>
    <w:rsid w:val="00FE5B1A"/>
    <w:rsid w:val="00FE7D27"/>
    <w:rsid w:val="00FF28A8"/>
    <w:rsid w:val="00FF2F1F"/>
    <w:rsid w:val="00FF3C08"/>
    <w:rsid w:val="00FF526B"/>
    <w:rsid w:val="00FF5C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B3DCAC"/>
  <w15:chartTrackingRefBased/>
  <w15:docId w15:val="{6DB8FDF5-DD1C-4070-9277-E1F722F58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GB"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84B"/>
    <w:pPr>
      <w:spacing w:before="240" w:after="0" w:line="288" w:lineRule="auto"/>
      <w:jc w:val="left"/>
    </w:pPr>
    <w:rPr>
      <w:sz w:val="20"/>
    </w:rPr>
  </w:style>
  <w:style w:type="paragraph" w:styleId="Heading1">
    <w:name w:val="heading 1"/>
    <w:basedOn w:val="DocumentTitle"/>
    <w:next w:val="Normal"/>
    <w:link w:val="Heading1Char"/>
    <w:uiPriority w:val="38"/>
    <w:qFormat/>
    <w:rsid w:val="002F545E"/>
    <w:pPr>
      <w:outlineLvl w:val="0"/>
    </w:pPr>
  </w:style>
  <w:style w:type="paragraph" w:styleId="Heading2">
    <w:name w:val="heading 2"/>
    <w:next w:val="Normal"/>
    <w:link w:val="Heading2Char"/>
    <w:uiPriority w:val="3"/>
    <w:qFormat/>
    <w:rsid w:val="002F545E"/>
    <w:pPr>
      <w:keepNext/>
      <w:keepLines/>
      <w:numPr>
        <w:ilvl w:val="1"/>
        <w:numId w:val="22"/>
      </w:numPr>
      <w:spacing w:before="240" w:after="0"/>
      <w:outlineLvl w:val="1"/>
    </w:pPr>
    <w:rPr>
      <w:rFonts w:asciiTheme="majorHAnsi" w:eastAsiaTheme="majorEastAsia" w:hAnsiTheme="majorHAnsi" w:cstheme="majorBidi"/>
      <w:b/>
      <w:bCs/>
      <w:noProof/>
      <w:color w:val="1B4654" w:themeColor="accent2"/>
      <w:spacing w:val="-6"/>
      <w:sz w:val="32"/>
      <w:szCs w:val="32"/>
    </w:rPr>
  </w:style>
  <w:style w:type="paragraph" w:styleId="Heading3">
    <w:name w:val="heading 3"/>
    <w:next w:val="Normal"/>
    <w:link w:val="Heading3Char"/>
    <w:uiPriority w:val="4"/>
    <w:qFormat/>
    <w:rsid w:val="000C579C"/>
    <w:pPr>
      <w:keepNext/>
      <w:keepLines/>
      <w:numPr>
        <w:ilvl w:val="2"/>
        <w:numId w:val="22"/>
      </w:numPr>
      <w:spacing w:before="360" w:after="0"/>
      <w:outlineLvl w:val="2"/>
    </w:pPr>
    <w:rPr>
      <w:rFonts w:asciiTheme="majorHAnsi" w:eastAsiaTheme="majorEastAsia" w:hAnsiTheme="majorHAnsi" w:cstheme="majorBidi"/>
      <w:b/>
      <w:noProof/>
      <w:color w:val="3894A4" w:themeColor="accent3"/>
      <w:sz w:val="24"/>
      <w:szCs w:val="24"/>
    </w:rPr>
  </w:style>
  <w:style w:type="paragraph" w:styleId="Heading4">
    <w:name w:val="heading 4"/>
    <w:next w:val="Normal"/>
    <w:link w:val="Heading4Char"/>
    <w:uiPriority w:val="5"/>
    <w:qFormat/>
    <w:rsid w:val="000C579C"/>
    <w:pPr>
      <w:keepNext/>
      <w:keepLines/>
      <w:numPr>
        <w:ilvl w:val="3"/>
        <w:numId w:val="22"/>
      </w:numPr>
      <w:spacing w:before="240" w:after="0"/>
      <w:outlineLvl w:val="3"/>
    </w:pPr>
    <w:rPr>
      <w:rFonts w:asciiTheme="majorHAnsi" w:eastAsiaTheme="majorEastAsia" w:hAnsiTheme="majorHAnsi" w:cstheme="majorBidi"/>
      <w:b/>
      <w:bCs/>
      <w:noProof/>
      <w:color w:val="3894A4" w:themeColor="accent3"/>
      <w:sz w:val="22"/>
      <w:szCs w:val="22"/>
    </w:rPr>
  </w:style>
  <w:style w:type="paragraph" w:styleId="Heading5">
    <w:name w:val="heading 5"/>
    <w:next w:val="Normal"/>
    <w:link w:val="Heading5Char"/>
    <w:uiPriority w:val="12"/>
    <w:qFormat/>
    <w:rsid w:val="00774E13"/>
    <w:pPr>
      <w:keepNext/>
      <w:keepLines/>
      <w:numPr>
        <w:ilvl w:val="4"/>
        <w:numId w:val="22"/>
      </w:numPr>
      <w:spacing w:before="240" w:after="0"/>
      <w:outlineLvl w:val="4"/>
    </w:pPr>
    <w:rPr>
      <w:rFonts w:asciiTheme="majorHAnsi" w:eastAsiaTheme="majorEastAsia" w:hAnsiTheme="majorHAnsi" w:cstheme="majorBidi"/>
      <w:b/>
      <w:bCs/>
      <w:iCs/>
      <w:noProof/>
      <w:color w:val="5A2F58" w:themeColor="accent6"/>
      <w:sz w:val="20"/>
      <w:szCs w:val="20"/>
    </w:rPr>
  </w:style>
  <w:style w:type="paragraph" w:styleId="Heading6">
    <w:name w:val="heading 6"/>
    <w:next w:val="Normal"/>
    <w:link w:val="Heading6Char"/>
    <w:uiPriority w:val="13"/>
    <w:qFormat/>
    <w:rsid w:val="00B000E0"/>
    <w:pPr>
      <w:keepNext/>
      <w:keepLines/>
      <w:numPr>
        <w:ilvl w:val="5"/>
        <w:numId w:val="22"/>
      </w:numPr>
      <w:spacing w:before="240" w:after="0"/>
      <w:outlineLvl w:val="5"/>
    </w:pPr>
    <w:rPr>
      <w:rFonts w:asciiTheme="majorHAnsi" w:eastAsiaTheme="majorEastAsia" w:hAnsiTheme="majorHAnsi" w:cstheme="majorBidi"/>
      <w:b/>
      <w:i/>
      <w:iCs/>
      <w:noProof/>
      <w:color w:val="767171" w:themeColor="background2" w:themeShade="80"/>
      <w:sz w:val="20"/>
      <w:szCs w:val="16"/>
    </w:rPr>
  </w:style>
  <w:style w:type="paragraph" w:styleId="Heading7">
    <w:name w:val="heading 7"/>
    <w:basedOn w:val="Normal"/>
    <w:next w:val="Normal"/>
    <w:link w:val="Heading7Char"/>
    <w:uiPriority w:val="14"/>
    <w:qFormat/>
    <w:rsid w:val="007B0989"/>
    <w:pPr>
      <w:numPr>
        <w:ilvl w:val="6"/>
        <w:numId w:val="22"/>
      </w:numPr>
      <w:outlineLvl w:val="6"/>
    </w:pPr>
    <w:rPr>
      <w:rFonts w:asciiTheme="majorHAnsi" w:eastAsiaTheme="majorEastAsia" w:hAnsiTheme="majorHAnsi" w:cstheme="majorBidi"/>
      <w:b/>
      <w:color w:val="767171" w:themeColor="background2" w:themeShade="80"/>
      <w:sz w:val="22"/>
    </w:rPr>
  </w:style>
  <w:style w:type="paragraph" w:styleId="Heading8">
    <w:name w:val="heading 8"/>
    <w:next w:val="Normal"/>
    <w:link w:val="Heading8Char"/>
    <w:uiPriority w:val="9"/>
    <w:semiHidden/>
    <w:qFormat/>
    <w:rsid w:val="00DE1F2D"/>
    <w:pPr>
      <w:spacing w:before="240" w:after="0"/>
      <w:outlineLvl w:val="7"/>
    </w:pPr>
    <w:rPr>
      <w:rFonts w:eastAsiaTheme="majorEastAsia" w:cstheme="minorHAnsi"/>
      <w:b/>
      <w:iCs/>
      <w:caps/>
      <w:noProof/>
      <w:color w:val="767171" w:themeColor="background2" w:themeShade="80"/>
      <w:spacing w:val="20"/>
      <w:szCs w:val="16"/>
    </w:rPr>
  </w:style>
  <w:style w:type="paragraph" w:styleId="Heading9">
    <w:name w:val="heading 9"/>
    <w:next w:val="Normal"/>
    <w:link w:val="Heading9Char"/>
    <w:uiPriority w:val="10"/>
    <w:semiHidden/>
    <w:qFormat/>
    <w:rsid w:val="009378D4"/>
    <w:pPr>
      <w:keepNext/>
      <w:keepLines/>
      <w:spacing w:after="480"/>
      <w:outlineLvl w:val="8"/>
    </w:pPr>
    <w:rPr>
      <w:rFonts w:eastAsiaTheme="majorEastAsia" w:cstheme="majorBidi"/>
      <w:bCs/>
      <w:iCs/>
      <w:color w:val="FFFFFF" w:themeColor="background1"/>
      <w:sz w:val="48"/>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8"/>
    <w:rsid w:val="007B477F"/>
    <w:rPr>
      <w:b/>
      <w:color w:val="2A6E7A" w:themeColor="accent3" w:themeShade="BF"/>
      <w:sz w:val="40"/>
      <w:szCs w:val="60"/>
    </w:rPr>
  </w:style>
  <w:style w:type="character" w:customStyle="1" w:styleId="Heading2Char">
    <w:name w:val="Heading 2 Char"/>
    <w:basedOn w:val="DefaultParagraphFont"/>
    <w:link w:val="Heading2"/>
    <w:uiPriority w:val="3"/>
    <w:rsid w:val="002F545E"/>
    <w:rPr>
      <w:rFonts w:asciiTheme="majorHAnsi" w:eastAsiaTheme="majorEastAsia" w:hAnsiTheme="majorHAnsi" w:cstheme="majorBidi"/>
      <w:b/>
      <w:bCs/>
      <w:noProof/>
      <w:color w:val="1B4654" w:themeColor="accent2"/>
      <w:spacing w:val="-6"/>
      <w:sz w:val="32"/>
      <w:szCs w:val="32"/>
    </w:rPr>
  </w:style>
  <w:style w:type="character" w:customStyle="1" w:styleId="Heading3Char">
    <w:name w:val="Heading 3 Char"/>
    <w:basedOn w:val="DefaultParagraphFont"/>
    <w:link w:val="Heading3"/>
    <w:uiPriority w:val="4"/>
    <w:rsid w:val="000C579C"/>
    <w:rPr>
      <w:rFonts w:asciiTheme="majorHAnsi" w:eastAsiaTheme="majorEastAsia" w:hAnsiTheme="majorHAnsi" w:cstheme="majorBidi"/>
      <w:b/>
      <w:noProof/>
      <w:color w:val="3894A4" w:themeColor="accent3"/>
      <w:sz w:val="24"/>
      <w:szCs w:val="24"/>
    </w:rPr>
  </w:style>
  <w:style w:type="character" w:customStyle="1" w:styleId="Heading4Char">
    <w:name w:val="Heading 4 Char"/>
    <w:basedOn w:val="DefaultParagraphFont"/>
    <w:link w:val="Heading4"/>
    <w:uiPriority w:val="5"/>
    <w:rsid w:val="00396B5B"/>
    <w:rPr>
      <w:rFonts w:asciiTheme="majorHAnsi" w:eastAsiaTheme="majorEastAsia" w:hAnsiTheme="majorHAnsi" w:cstheme="majorBidi"/>
      <w:b/>
      <w:bCs/>
      <w:noProof/>
      <w:color w:val="3894A4" w:themeColor="accent3"/>
      <w:sz w:val="22"/>
      <w:szCs w:val="22"/>
    </w:rPr>
  </w:style>
  <w:style w:type="character" w:customStyle="1" w:styleId="Heading5Char">
    <w:name w:val="Heading 5 Char"/>
    <w:basedOn w:val="DefaultParagraphFont"/>
    <w:link w:val="Heading5"/>
    <w:uiPriority w:val="12"/>
    <w:rsid w:val="007B477F"/>
    <w:rPr>
      <w:rFonts w:asciiTheme="majorHAnsi" w:eastAsiaTheme="majorEastAsia" w:hAnsiTheme="majorHAnsi" w:cstheme="majorBidi"/>
      <w:b/>
      <w:bCs/>
      <w:iCs/>
      <w:noProof/>
      <w:color w:val="5A2F58" w:themeColor="accent6"/>
      <w:sz w:val="20"/>
      <w:szCs w:val="20"/>
    </w:rPr>
  </w:style>
  <w:style w:type="character" w:customStyle="1" w:styleId="Heading6Char">
    <w:name w:val="Heading 6 Char"/>
    <w:basedOn w:val="DefaultParagraphFont"/>
    <w:link w:val="Heading6"/>
    <w:uiPriority w:val="13"/>
    <w:rsid w:val="007B477F"/>
    <w:rPr>
      <w:rFonts w:asciiTheme="majorHAnsi" w:eastAsiaTheme="majorEastAsia" w:hAnsiTheme="majorHAnsi" w:cstheme="majorBidi"/>
      <w:b/>
      <w:i/>
      <w:iCs/>
      <w:noProof/>
      <w:color w:val="767171" w:themeColor="background2" w:themeShade="80"/>
      <w:sz w:val="20"/>
      <w:szCs w:val="16"/>
    </w:rPr>
  </w:style>
  <w:style w:type="character" w:customStyle="1" w:styleId="Heading7Char">
    <w:name w:val="Heading 7 Char"/>
    <w:basedOn w:val="DefaultParagraphFont"/>
    <w:link w:val="Heading7"/>
    <w:uiPriority w:val="14"/>
    <w:rsid w:val="007B477F"/>
    <w:rPr>
      <w:rFonts w:asciiTheme="majorHAnsi" w:eastAsiaTheme="majorEastAsia" w:hAnsiTheme="majorHAnsi" w:cstheme="majorBidi"/>
      <w:b/>
      <w:color w:val="767171" w:themeColor="background2" w:themeShade="80"/>
      <w:sz w:val="22"/>
    </w:rPr>
  </w:style>
  <w:style w:type="character" w:customStyle="1" w:styleId="Heading8Char">
    <w:name w:val="Heading 8 Char"/>
    <w:basedOn w:val="DefaultParagraphFont"/>
    <w:link w:val="Heading8"/>
    <w:uiPriority w:val="9"/>
    <w:semiHidden/>
    <w:rsid w:val="00396B5B"/>
    <w:rPr>
      <w:rFonts w:eastAsiaTheme="majorEastAsia" w:cstheme="minorHAnsi"/>
      <w:b/>
      <w:iCs/>
      <w:caps/>
      <w:noProof/>
      <w:color w:val="767171" w:themeColor="background2" w:themeShade="80"/>
      <w:spacing w:val="20"/>
      <w:szCs w:val="16"/>
    </w:rPr>
  </w:style>
  <w:style w:type="character" w:customStyle="1" w:styleId="Heading9Char">
    <w:name w:val="Heading 9 Char"/>
    <w:basedOn w:val="DefaultParagraphFont"/>
    <w:link w:val="Heading9"/>
    <w:uiPriority w:val="10"/>
    <w:semiHidden/>
    <w:rsid w:val="00396B5B"/>
    <w:rPr>
      <w:rFonts w:eastAsiaTheme="majorEastAsia" w:cstheme="majorBidi"/>
      <w:bCs/>
      <w:iCs/>
      <w:color w:val="FFFFFF" w:themeColor="background1"/>
      <w:sz w:val="48"/>
      <w:szCs w:val="56"/>
    </w:rPr>
  </w:style>
  <w:style w:type="paragraph" w:styleId="Header">
    <w:name w:val="header"/>
    <w:basedOn w:val="Normal"/>
    <w:link w:val="HeaderChar"/>
    <w:uiPriority w:val="99"/>
    <w:unhideWhenUsed/>
    <w:rsid w:val="00CA1662"/>
    <w:pPr>
      <w:tabs>
        <w:tab w:val="center" w:pos="4513"/>
        <w:tab w:val="right" w:pos="9026"/>
      </w:tabs>
    </w:pPr>
  </w:style>
  <w:style w:type="character" w:customStyle="1" w:styleId="HeaderChar">
    <w:name w:val="Header Char"/>
    <w:basedOn w:val="DefaultParagraphFont"/>
    <w:link w:val="Header"/>
    <w:uiPriority w:val="99"/>
    <w:rsid w:val="00CA1662"/>
  </w:style>
  <w:style w:type="paragraph" w:styleId="Footer">
    <w:name w:val="footer"/>
    <w:basedOn w:val="Normal"/>
    <w:link w:val="FooterChar"/>
    <w:uiPriority w:val="99"/>
    <w:unhideWhenUsed/>
    <w:rsid w:val="00CA1662"/>
    <w:pPr>
      <w:tabs>
        <w:tab w:val="center" w:pos="4513"/>
        <w:tab w:val="right" w:pos="9026"/>
      </w:tabs>
    </w:pPr>
  </w:style>
  <w:style w:type="character" w:customStyle="1" w:styleId="FooterChar">
    <w:name w:val="Footer Char"/>
    <w:basedOn w:val="DefaultParagraphFont"/>
    <w:link w:val="Footer"/>
    <w:uiPriority w:val="99"/>
    <w:rsid w:val="00CA1662"/>
  </w:style>
  <w:style w:type="table" w:styleId="TableGrid">
    <w:name w:val="Table Grid"/>
    <w:basedOn w:val="TableNormal"/>
    <w:uiPriority w:val="59"/>
    <w:rsid w:val="002D4A7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D046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erNormal">
    <w:name w:val="Header Normal"/>
    <w:link w:val="HeaderNormalChar"/>
    <w:semiHidden/>
    <w:qFormat/>
    <w:rsid w:val="005D466D"/>
    <w:pPr>
      <w:spacing w:after="0"/>
    </w:pPr>
    <w:rPr>
      <w:color w:val="7CB82F" w:themeColor="accent1"/>
      <w:sz w:val="14"/>
    </w:rPr>
  </w:style>
  <w:style w:type="character" w:customStyle="1" w:styleId="HeaderNormalChar">
    <w:name w:val="Header Normal Char"/>
    <w:basedOn w:val="DefaultParagraphFont"/>
    <w:link w:val="HeaderNormal"/>
    <w:semiHidden/>
    <w:rsid w:val="00D8620D"/>
    <w:rPr>
      <w:color w:val="7CB82F" w:themeColor="accent1"/>
      <w:sz w:val="14"/>
    </w:rPr>
  </w:style>
  <w:style w:type="paragraph" w:styleId="NoSpacing">
    <w:name w:val="No Spacing"/>
    <w:link w:val="NoSpacingChar"/>
    <w:qFormat/>
    <w:rsid w:val="00C31D77"/>
    <w:pPr>
      <w:spacing w:after="0" w:line="288" w:lineRule="auto"/>
      <w:jc w:val="left"/>
    </w:pPr>
    <w:rPr>
      <w:sz w:val="20"/>
    </w:rPr>
  </w:style>
  <w:style w:type="character" w:customStyle="1" w:styleId="NoSpacingChar">
    <w:name w:val="No Spacing Char"/>
    <w:basedOn w:val="DefaultParagraphFont"/>
    <w:link w:val="NoSpacing"/>
    <w:rsid w:val="00D8620D"/>
    <w:rPr>
      <w:sz w:val="20"/>
    </w:rPr>
  </w:style>
  <w:style w:type="paragraph" w:customStyle="1" w:styleId="NormalIndentGrey">
    <w:name w:val="Normal Indent Grey"/>
    <w:basedOn w:val="NormalIndent"/>
    <w:link w:val="NormalIndentGreyChar"/>
    <w:semiHidden/>
    <w:rsid w:val="003317A0"/>
  </w:style>
  <w:style w:type="paragraph" w:styleId="NormalIndent">
    <w:name w:val="Normal Indent"/>
    <w:basedOn w:val="Normal"/>
    <w:uiPriority w:val="99"/>
    <w:unhideWhenUsed/>
    <w:rsid w:val="003317A0"/>
    <w:pPr>
      <w:ind w:left="284"/>
    </w:pPr>
  </w:style>
  <w:style w:type="character" w:customStyle="1" w:styleId="NormalIndentGreyChar">
    <w:name w:val="Normal Indent Grey Char"/>
    <w:basedOn w:val="DefaultParagraphFont"/>
    <w:link w:val="NormalIndentGrey"/>
    <w:semiHidden/>
    <w:rsid w:val="00D8620D"/>
    <w:rPr>
      <w:noProof/>
      <w:sz w:val="20"/>
    </w:rPr>
  </w:style>
  <w:style w:type="paragraph" w:customStyle="1" w:styleId="ProfileName">
    <w:name w:val="Profile Name"/>
    <w:basedOn w:val="Normal"/>
    <w:next w:val="ProfilePosition"/>
    <w:link w:val="ProfileNameChar"/>
    <w:semiHidden/>
    <w:qFormat/>
    <w:rsid w:val="00A9338D"/>
    <w:pPr>
      <w:keepNext/>
      <w:keepLines/>
      <w:spacing w:line="264" w:lineRule="auto"/>
    </w:pPr>
    <w:rPr>
      <w:b/>
      <w:caps/>
      <w:color w:val="3D5C17" w:themeColor="accent1" w:themeShade="80"/>
    </w:rPr>
  </w:style>
  <w:style w:type="paragraph" w:customStyle="1" w:styleId="ProfilePosition">
    <w:name w:val="Profile Position"/>
    <w:basedOn w:val="Normal"/>
    <w:next w:val="Normal"/>
    <w:link w:val="ProfilePositionChar"/>
    <w:semiHidden/>
    <w:qFormat/>
    <w:rsid w:val="00BD0C0C"/>
    <w:pPr>
      <w:spacing w:line="264" w:lineRule="auto"/>
    </w:pPr>
    <w:rPr>
      <w:b/>
      <w:color w:val="7CB82F" w:themeColor="accent1"/>
    </w:rPr>
  </w:style>
  <w:style w:type="character" w:customStyle="1" w:styleId="ProfilePositionChar">
    <w:name w:val="Profile Position Char"/>
    <w:basedOn w:val="DefaultParagraphFont"/>
    <w:link w:val="ProfilePosition"/>
    <w:semiHidden/>
    <w:rsid w:val="00D8620D"/>
    <w:rPr>
      <w:b/>
      <w:noProof/>
      <w:color w:val="7CB82F" w:themeColor="accent1"/>
      <w:sz w:val="20"/>
    </w:rPr>
  </w:style>
  <w:style w:type="character" w:customStyle="1" w:styleId="ProfileNameChar">
    <w:name w:val="Profile Name Char"/>
    <w:basedOn w:val="DefaultParagraphFont"/>
    <w:link w:val="ProfileName"/>
    <w:semiHidden/>
    <w:rsid w:val="00D8620D"/>
    <w:rPr>
      <w:b/>
      <w:caps/>
      <w:noProof/>
      <w:color w:val="3D5C17" w:themeColor="accent1" w:themeShade="80"/>
      <w:sz w:val="20"/>
    </w:rPr>
  </w:style>
  <w:style w:type="paragraph" w:customStyle="1" w:styleId="LightHighlightBoxTitle">
    <w:name w:val="Light Highlight Box Title"/>
    <w:basedOn w:val="Normal"/>
    <w:next w:val="Normal"/>
    <w:link w:val="LightHighlightBoxTitleChar"/>
    <w:uiPriority w:val="14"/>
    <w:semiHidden/>
    <w:qFormat/>
    <w:rsid w:val="00B000E0"/>
    <w:pPr>
      <w:spacing w:before="0" w:after="260" w:line="264" w:lineRule="auto"/>
    </w:pPr>
    <w:rPr>
      <w:rFonts w:asciiTheme="majorHAnsi" w:hAnsiTheme="majorHAnsi"/>
      <w:b/>
      <w:bCs/>
      <w:caps/>
      <w:color w:val="1B4654" w:themeColor="accent2"/>
      <w:sz w:val="24"/>
      <w:szCs w:val="16"/>
    </w:rPr>
  </w:style>
  <w:style w:type="character" w:customStyle="1" w:styleId="LightHighlightBoxTitleChar">
    <w:name w:val="Light Highlight Box Title Char"/>
    <w:basedOn w:val="DefaultParagraphFont"/>
    <w:link w:val="LightHighlightBoxTitle"/>
    <w:uiPriority w:val="14"/>
    <w:semiHidden/>
    <w:rsid w:val="00396B5B"/>
    <w:rPr>
      <w:rFonts w:asciiTheme="majorHAnsi" w:hAnsiTheme="majorHAnsi"/>
      <w:b/>
      <w:bCs/>
      <w:caps/>
      <w:color w:val="1B4654" w:themeColor="accent2"/>
      <w:sz w:val="24"/>
      <w:szCs w:val="16"/>
    </w:rPr>
  </w:style>
  <w:style w:type="paragraph" w:styleId="MessageHeader">
    <w:name w:val="Message Header"/>
    <w:basedOn w:val="Normal"/>
    <w:link w:val="MessageHeaderChar"/>
    <w:uiPriority w:val="99"/>
    <w:unhideWhenUsed/>
    <w:rsid w:val="001337E7"/>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1337E7"/>
    <w:rPr>
      <w:rFonts w:asciiTheme="majorHAnsi" w:eastAsiaTheme="majorEastAsia" w:hAnsiTheme="majorHAnsi" w:cstheme="majorBidi"/>
      <w:noProof/>
      <w:sz w:val="24"/>
      <w:szCs w:val="24"/>
      <w:shd w:val="pct20" w:color="auto" w:fill="auto"/>
    </w:rPr>
  </w:style>
  <w:style w:type="paragraph" w:customStyle="1" w:styleId="BoxTitleSecondary">
    <w:name w:val="Box Title Secondary"/>
    <w:basedOn w:val="LightHighlightBoxTitle"/>
    <w:next w:val="Normal"/>
    <w:link w:val="BoxTitleSecondaryChar"/>
    <w:semiHidden/>
    <w:qFormat/>
    <w:rsid w:val="007E01A3"/>
    <w:rPr>
      <w:sz w:val="18"/>
    </w:rPr>
  </w:style>
  <w:style w:type="character" w:customStyle="1" w:styleId="BoxTitleSecondaryChar">
    <w:name w:val="Box Title Secondary Char"/>
    <w:basedOn w:val="LightHighlightBoxTitleChar"/>
    <w:link w:val="BoxTitleSecondary"/>
    <w:semiHidden/>
    <w:rsid w:val="00D8620D"/>
    <w:rPr>
      <w:rFonts w:asciiTheme="majorHAnsi" w:hAnsiTheme="majorHAnsi"/>
      <w:b/>
      <w:bCs/>
      <w:caps/>
      <w:noProof/>
      <w:color w:val="1B4654" w:themeColor="accent2"/>
      <w:sz w:val="24"/>
      <w:szCs w:val="16"/>
    </w:rPr>
  </w:style>
  <w:style w:type="paragraph" w:customStyle="1" w:styleId="BoxandTableBodyText">
    <w:name w:val="Box and Table Body Text"/>
    <w:basedOn w:val="Normal"/>
    <w:link w:val="BoxandTableBodyTextChar"/>
    <w:semiHidden/>
    <w:qFormat/>
    <w:rsid w:val="00D73CA9"/>
    <w:pPr>
      <w:spacing w:after="260"/>
    </w:pPr>
    <w:rPr>
      <w:sz w:val="18"/>
    </w:rPr>
  </w:style>
  <w:style w:type="character" w:customStyle="1" w:styleId="BoxandTableBodyTextChar">
    <w:name w:val="Box and Table Body Text Char"/>
    <w:basedOn w:val="DefaultParagraphFont"/>
    <w:link w:val="BoxandTableBodyText"/>
    <w:semiHidden/>
    <w:rsid w:val="00D8620D"/>
    <w:rPr>
      <w:noProof/>
    </w:rPr>
  </w:style>
  <w:style w:type="paragraph" w:styleId="ListParagraph">
    <w:name w:val="List Paragraph"/>
    <w:basedOn w:val="Normal"/>
    <w:link w:val="ListParagraphChar"/>
    <w:uiPriority w:val="34"/>
    <w:semiHidden/>
    <w:rsid w:val="00245D36"/>
    <w:pPr>
      <w:ind w:left="720"/>
      <w:contextualSpacing/>
    </w:pPr>
  </w:style>
  <w:style w:type="character" w:customStyle="1" w:styleId="ListParagraphChar">
    <w:name w:val="List Paragraph Char"/>
    <w:basedOn w:val="DefaultParagraphFont"/>
    <w:link w:val="ListParagraph"/>
    <w:uiPriority w:val="34"/>
    <w:semiHidden/>
    <w:rsid w:val="00D8620D"/>
    <w:rPr>
      <w:noProof/>
      <w:sz w:val="20"/>
    </w:rPr>
  </w:style>
  <w:style w:type="paragraph" w:customStyle="1" w:styleId="DarkHighlightBoxTitle">
    <w:name w:val="Dark Highlight Box Title"/>
    <w:basedOn w:val="LightHighlightBoxTitle"/>
    <w:uiPriority w:val="12"/>
    <w:semiHidden/>
    <w:qFormat/>
    <w:rsid w:val="001337E7"/>
    <w:rPr>
      <w:color w:val="FFFFFF" w:themeColor="background1"/>
    </w:rPr>
  </w:style>
  <w:style w:type="table" w:customStyle="1" w:styleId="HighlightBox-Dark">
    <w:name w:val="Highlight Box - Dark"/>
    <w:basedOn w:val="TableNormal"/>
    <w:uiPriority w:val="99"/>
    <w:rsid w:val="00DE1F2D"/>
    <w:pPr>
      <w:spacing w:after="0" w:line="288" w:lineRule="auto"/>
      <w:jc w:val="left"/>
    </w:pPr>
    <w:rPr>
      <w:color w:val="FFFFFF" w:themeColor="background1"/>
      <w:sz w:val="20"/>
    </w:rPr>
    <w:tblPr>
      <w:tblCellMar>
        <w:top w:w="340" w:type="dxa"/>
        <w:left w:w="340" w:type="dxa"/>
        <w:bottom w:w="340" w:type="dxa"/>
        <w:right w:w="340" w:type="dxa"/>
      </w:tblCellMar>
    </w:tblPr>
    <w:tcPr>
      <w:shd w:val="clear" w:color="auto" w:fill="5A2F58" w:themeFill="accent6"/>
    </w:tcPr>
    <w:tblStylePr w:type="firstRow">
      <w:rPr>
        <w:color w:val="FFFFFF" w:themeColor="background1"/>
      </w:rPr>
      <w:tblPr/>
      <w:tcPr>
        <w:shd w:val="clear" w:color="auto" w:fill="EAB818" w:themeFill="accent4"/>
      </w:tcPr>
    </w:tblStylePr>
    <w:tblStylePr w:type="lastRow">
      <w:rPr>
        <w:color w:val="FFFFFF" w:themeColor="background1"/>
      </w:rPr>
    </w:tblStylePr>
    <w:tblStylePr w:type="firstCol">
      <w:rPr>
        <w:color w:val="FFFFFF" w:themeColor="background1"/>
      </w:rPr>
    </w:tblStylePr>
    <w:tblStylePr w:type="lastCol">
      <w:rPr>
        <w:color w:val="FFFFFF" w:themeColor="background1"/>
      </w:rPr>
    </w:tblStylePr>
  </w:style>
  <w:style w:type="paragraph" w:styleId="Quote">
    <w:name w:val="Quote"/>
    <w:link w:val="QuoteChar"/>
    <w:uiPriority w:val="8"/>
    <w:qFormat/>
    <w:rsid w:val="00E3278C"/>
    <w:pPr>
      <w:spacing w:after="260" w:line="360" w:lineRule="auto"/>
      <w:ind w:left="113" w:right="284" w:hanging="113"/>
      <w:jc w:val="left"/>
    </w:pPr>
    <w:rPr>
      <w:rFonts w:eastAsiaTheme="minorEastAsia"/>
      <w:bCs/>
      <w:i/>
      <w:noProof/>
      <w:color w:val="5A2F58" w:themeColor="accent6"/>
      <w:spacing w:val="10"/>
      <w:sz w:val="24"/>
      <w:szCs w:val="22"/>
      <w:lang w:bidi="en-US"/>
    </w:rPr>
  </w:style>
  <w:style w:type="character" w:customStyle="1" w:styleId="QuoteChar">
    <w:name w:val="Quote Char"/>
    <w:basedOn w:val="DefaultParagraphFont"/>
    <w:link w:val="Quote"/>
    <w:uiPriority w:val="8"/>
    <w:rsid w:val="007B477F"/>
    <w:rPr>
      <w:rFonts w:eastAsiaTheme="minorEastAsia"/>
      <w:bCs/>
      <w:i/>
      <w:noProof/>
      <w:color w:val="5A2F58" w:themeColor="accent6"/>
      <w:spacing w:val="10"/>
      <w:sz w:val="24"/>
      <w:szCs w:val="22"/>
      <w:lang w:bidi="en-US"/>
    </w:rPr>
  </w:style>
  <w:style w:type="paragraph" w:styleId="FootnoteText">
    <w:name w:val="footnote text"/>
    <w:basedOn w:val="Normal"/>
    <w:link w:val="FootnoteTextChar"/>
    <w:uiPriority w:val="99"/>
    <w:unhideWhenUsed/>
    <w:rsid w:val="000F6020"/>
    <w:pPr>
      <w:spacing w:before="60" w:line="264" w:lineRule="auto"/>
    </w:pPr>
    <w:rPr>
      <w:sz w:val="16"/>
      <w:szCs w:val="20"/>
    </w:rPr>
  </w:style>
  <w:style w:type="character" w:customStyle="1" w:styleId="FootnoteTextChar">
    <w:name w:val="Footnote Text Char"/>
    <w:basedOn w:val="DefaultParagraphFont"/>
    <w:link w:val="FootnoteText"/>
    <w:uiPriority w:val="99"/>
    <w:rsid w:val="000F6020"/>
    <w:rPr>
      <w:noProof/>
      <w:sz w:val="16"/>
      <w:szCs w:val="20"/>
    </w:rPr>
  </w:style>
  <w:style w:type="character" w:styleId="FootnoteReference">
    <w:name w:val="footnote reference"/>
    <w:basedOn w:val="DefaultParagraphFont"/>
    <w:uiPriority w:val="29"/>
    <w:semiHidden/>
    <w:rsid w:val="004A1077"/>
    <w:rPr>
      <w:rFonts w:asciiTheme="minorHAnsi" w:hAnsiTheme="minorHAnsi"/>
      <w:b/>
      <w:color w:val="000000" w:themeColor="text1"/>
      <w:sz w:val="18"/>
      <w:vertAlign w:val="superscript"/>
    </w:rPr>
  </w:style>
  <w:style w:type="paragraph" w:customStyle="1" w:styleId="Reference">
    <w:name w:val="Reference"/>
    <w:next w:val="Normal"/>
    <w:link w:val="ReferenceChar"/>
    <w:uiPriority w:val="8"/>
    <w:qFormat/>
    <w:rsid w:val="004A1077"/>
    <w:pPr>
      <w:keepNext/>
      <w:keepLines/>
      <w:pBdr>
        <w:top w:val="single" w:sz="8" w:space="4" w:color="FAF0D0" w:themeColor="accent4" w:themeTint="33"/>
        <w:left w:val="single" w:sz="36" w:space="4" w:color="EAB818" w:themeColor="accent4"/>
        <w:bottom w:val="single" w:sz="8" w:space="4" w:color="FAF0D0" w:themeColor="accent4" w:themeTint="33"/>
        <w:right w:val="single" w:sz="8" w:space="4" w:color="FAF0D0" w:themeColor="accent4" w:themeTint="33"/>
      </w:pBdr>
      <w:shd w:val="clear" w:color="auto" w:fill="FAF0D0" w:themeFill="accent4" w:themeFillTint="33"/>
      <w:spacing w:before="240" w:after="360" w:line="240" w:lineRule="exact"/>
      <w:ind w:left="79" w:right="79"/>
    </w:pPr>
    <w:rPr>
      <w:i/>
      <w:noProof/>
      <w:color w:val="3D5C17" w:themeColor="accent1" w:themeShade="80"/>
    </w:rPr>
  </w:style>
  <w:style w:type="character" w:customStyle="1" w:styleId="ReferenceChar">
    <w:name w:val="Reference Char"/>
    <w:basedOn w:val="DefaultParagraphFont"/>
    <w:link w:val="Reference"/>
    <w:uiPriority w:val="8"/>
    <w:rsid w:val="007B477F"/>
    <w:rPr>
      <w:i/>
      <w:noProof/>
      <w:color w:val="3D5C17" w:themeColor="accent1" w:themeShade="80"/>
      <w:shd w:val="clear" w:color="auto" w:fill="FAF0D0" w:themeFill="accent4" w:themeFillTint="33"/>
    </w:rPr>
  </w:style>
  <w:style w:type="paragraph" w:customStyle="1" w:styleId="GenericHeading">
    <w:name w:val="Generic Heading"/>
    <w:basedOn w:val="Heading7"/>
    <w:next w:val="Normal"/>
    <w:link w:val="GenericHeadingChar"/>
    <w:uiPriority w:val="6"/>
    <w:qFormat/>
    <w:rsid w:val="002A090C"/>
    <w:pPr>
      <w:keepNext/>
      <w:keepLines/>
    </w:pPr>
    <w:rPr>
      <w:sz w:val="20"/>
    </w:rPr>
  </w:style>
  <w:style w:type="character" w:customStyle="1" w:styleId="GenericHeadingChar">
    <w:name w:val="Generic Heading Char"/>
    <w:basedOn w:val="DefaultParagraphFont"/>
    <w:link w:val="GenericHeading"/>
    <w:uiPriority w:val="6"/>
    <w:rsid w:val="002A090C"/>
    <w:rPr>
      <w:rFonts w:asciiTheme="majorHAnsi" w:eastAsiaTheme="majorEastAsia" w:hAnsiTheme="majorHAnsi" w:cstheme="majorBidi"/>
      <w:b/>
      <w:color w:val="767171" w:themeColor="background2" w:themeShade="80"/>
      <w:sz w:val="20"/>
    </w:rPr>
  </w:style>
  <w:style w:type="paragraph" w:styleId="TOC2">
    <w:name w:val="toc 2"/>
    <w:basedOn w:val="Normal"/>
    <w:next w:val="Normal"/>
    <w:autoRedefine/>
    <w:uiPriority w:val="39"/>
    <w:unhideWhenUsed/>
    <w:rsid w:val="00B000E0"/>
    <w:pPr>
      <w:tabs>
        <w:tab w:val="left" w:pos="567"/>
        <w:tab w:val="right" w:leader="dot" w:pos="9638"/>
      </w:tabs>
      <w:spacing w:before="120"/>
      <w:ind w:left="284"/>
    </w:pPr>
    <w:rPr>
      <w:b/>
      <w:color w:val="1B4654" w:themeColor="accent2"/>
      <w:szCs w:val="20"/>
    </w:rPr>
  </w:style>
  <w:style w:type="paragraph" w:styleId="TOC3">
    <w:name w:val="toc 3"/>
    <w:basedOn w:val="Normal"/>
    <w:next w:val="Normal"/>
    <w:autoRedefine/>
    <w:uiPriority w:val="39"/>
    <w:unhideWhenUsed/>
    <w:rsid w:val="007A2187"/>
    <w:pPr>
      <w:tabs>
        <w:tab w:val="left" w:pos="993"/>
        <w:tab w:val="left" w:pos="1276"/>
        <w:tab w:val="right" w:leader="dot" w:pos="9638"/>
      </w:tabs>
      <w:spacing w:before="120" w:line="264" w:lineRule="auto"/>
      <w:ind w:left="567"/>
    </w:pPr>
    <w:rPr>
      <w:color w:val="000000" w:themeColor="text1"/>
      <w:sz w:val="18"/>
      <w:szCs w:val="20"/>
    </w:rPr>
  </w:style>
  <w:style w:type="character" w:styleId="Hyperlink">
    <w:name w:val="Hyperlink"/>
    <w:basedOn w:val="DefaultParagraphFont"/>
    <w:uiPriority w:val="99"/>
    <w:unhideWhenUsed/>
    <w:qFormat/>
    <w:rsid w:val="005107F0"/>
    <w:rPr>
      <w:color w:val="3894A4" w:themeColor="accent3"/>
      <w:u w:val="single"/>
    </w:rPr>
  </w:style>
  <w:style w:type="paragraph" w:styleId="TOC4">
    <w:name w:val="toc 4"/>
    <w:basedOn w:val="Normal"/>
    <w:next w:val="Normal"/>
    <w:autoRedefine/>
    <w:uiPriority w:val="39"/>
    <w:unhideWhenUsed/>
    <w:rsid w:val="00682D4A"/>
    <w:pPr>
      <w:tabs>
        <w:tab w:val="left" w:pos="1701"/>
        <w:tab w:val="left" w:pos="1871"/>
        <w:tab w:val="right" w:pos="9015"/>
      </w:tabs>
      <w:spacing w:after="120"/>
      <w:ind w:left="1191"/>
    </w:pPr>
    <w:rPr>
      <w:color w:val="1B4654" w:themeColor="accent2"/>
      <w:sz w:val="16"/>
    </w:rPr>
  </w:style>
  <w:style w:type="paragraph" w:styleId="TOC1">
    <w:name w:val="toc 1"/>
    <w:basedOn w:val="Normal"/>
    <w:next w:val="Normal"/>
    <w:uiPriority w:val="39"/>
    <w:unhideWhenUsed/>
    <w:rsid w:val="007A2187"/>
    <w:pPr>
      <w:tabs>
        <w:tab w:val="left" w:pos="425"/>
        <w:tab w:val="left" w:pos="540"/>
        <w:tab w:val="right" w:leader="dot" w:pos="9638"/>
      </w:tabs>
      <w:spacing w:after="120"/>
    </w:pPr>
    <w:rPr>
      <w:rFonts w:asciiTheme="majorHAnsi" w:hAnsiTheme="majorHAnsi"/>
      <w:b/>
      <w:color w:val="3894A4" w:themeColor="accent3"/>
      <w:sz w:val="22"/>
      <w:szCs w:val="20"/>
    </w:rPr>
  </w:style>
  <w:style w:type="paragraph" w:styleId="Caption">
    <w:name w:val="caption"/>
    <w:basedOn w:val="Normal"/>
    <w:next w:val="Normal"/>
    <w:link w:val="CaptionChar"/>
    <w:uiPriority w:val="8"/>
    <w:qFormat/>
    <w:rsid w:val="001337E7"/>
    <w:pPr>
      <w:spacing w:before="120"/>
    </w:pPr>
    <w:rPr>
      <w:i/>
      <w:iCs/>
      <w:color w:val="1B4654" w:themeColor="accent2"/>
      <w:sz w:val="18"/>
    </w:rPr>
  </w:style>
  <w:style w:type="paragraph" w:customStyle="1" w:styleId="LeadParagraph">
    <w:name w:val="Lead Paragraph"/>
    <w:basedOn w:val="Normal"/>
    <w:link w:val="LeadParagraphChar"/>
    <w:uiPriority w:val="8"/>
    <w:qFormat/>
    <w:rsid w:val="00927FC9"/>
    <w:rPr>
      <w:b/>
      <w:color w:val="245E71" w:themeColor="accent2" w:themeTint="E6"/>
      <w:sz w:val="22"/>
      <w:szCs w:val="22"/>
    </w:rPr>
  </w:style>
  <w:style w:type="character" w:customStyle="1" w:styleId="LeadParagraphChar">
    <w:name w:val="Lead Paragraph Char"/>
    <w:basedOn w:val="DefaultParagraphFont"/>
    <w:link w:val="LeadParagraph"/>
    <w:uiPriority w:val="8"/>
    <w:rsid w:val="007B477F"/>
    <w:rPr>
      <w:b/>
      <w:color w:val="245E71" w:themeColor="accent2" w:themeTint="E6"/>
      <w:sz w:val="22"/>
      <w:szCs w:val="22"/>
    </w:rPr>
  </w:style>
  <w:style w:type="paragraph" w:customStyle="1" w:styleId="BoxandTableBullets">
    <w:name w:val="Box and Table Bullets"/>
    <w:basedOn w:val="BoxandTableBodyText"/>
    <w:link w:val="BoxandTableBulletsChar"/>
    <w:semiHidden/>
    <w:qFormat/>
    <w:rsid w:val="00E97B6A"/>
    <w:pPr>
      <w:numPr>
        <w:numId w:val="16"/>
      </w:numPr>
      <w:ind w:left="357" w:hanging="357"/>
      <w:contextualSpacing/>
    </w:pPr>
  </w:style>
  <w:style w:type="character" w:customStyle="1" w:styleId="BoxandTableBulletsChar">
    <w:name w:val="Box and Table Bullets Char"/>
    <w:basedOn w:val="BoxandTableBodyTextChar"/>
    <w:link w:val="BoxandTableBullets"/>
    <w:semiHidden/>
    <w:rsid w:val="00D8620D"/>
    <w:rPr>
      <w:noProof/>
    </w:rPr>
  </w:style>
  <w:style w:type="paragraph" w:styleId="BalloonText">
    <w:name w:val="Balloon Text"/>
    <w:basedOn w:val="Normal"/>
    <w:link w:val="BalloonTextChar"/>
    <w:uiPriority w:val="99"/>
    <w:semiHidden/>
    <w:unhideWhenUsed/>
    <w:rsid w:val="006659B3"/>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6659B3"/>
    <w:rPr>
      <w:rFonts w:ascii="Segoe UI" w:hAnsi="Segoe UI" w:cs="Segoe UI"/>
    </w:rPr>
  </w:style>
  <w:style w:type="table" w:customStyle="1" w:styleId="HighlightBox-Light">
    <w:name w:val="Highlight Box - Light"/>
    <w:basedOn w:val="TableNormal"/>
    <w:uiPriority w:val="99"/>
    <w:rsid w:val="00B000E0"/>
    <w:pPr>
      <w:spacing w:after="0"/>
      <w:jc w:val="left"/>
    </w:pPr>
    <w:rPr>
      <w:color w:val="1B4654" w:themeColor="accent2"/>
    </w:rPr>
    <w:tblPr>
      <w:tblCellMar>
        <w:top w:w="340" w:type="dxa"/>
        <w:left w:w="340" w:type="dxa"/>
        <w:bottom w:w="340" w:type="dxa"/>
        <w:right w:w="340" w:type="dxa"/>
      </w:tblCellMar>
    </w:tblPr>
    <w:tcPr>
      <w:shd w:val="clear" w:color="auto" w:fill="F6E2A2" w:themeFill="accent4" w:themeFillTint="66"/>
    </w:tcPr>
    <w:tblStylePr w:type="firstRow">
      <w:tblPr/>
      <w:tcPr>
        <w:shd w:val="clear" w:color="auto" w:fill="F5DFE6" w:themeFill="accent5" w:themeFillTint="33"/>
      </w:tcPr>
    </w:tblStylePr>
  </w:style>
  <w:style w:type="table" w:customStyle="1" w:styleId="HighlightBox-Border">
    <w:name w:val="Highlight Box - Border"/>
    <w:basedOn w:val="TableNormal"/>
    <w:uiPriority w:val="99"/>
    <w:rsid w:val="00DE1F2D"/>
    <w:pPr>
      <w:spacing w:after="0"/>
      <w:jc w:val="left"/>
    </w:pPr>
    <w:tblPr>
      <w:tblBorders>
        <w:top w:val="single" w:sz="24" w:space="0" w:color="5A2F58" w:themeColor="accent6"/>
        <w:left w:val="single" w:sz="24" w:space="0" w:color="5A2F58" w:themeColor="accent6"/>
        <w:bottom w:val="single" w:sz="24" w:space="0" w:color="5A2F58" w:themeColor="accent6"/>
        <w:right w:val="single" w:sz="24" w:space="0" w:color="5A2F58" w:themeColor="accent6"/>
      </w:tblBorders>
      <w:tblCellMar>
        <w:top w:w="284" w:type="dxa"/>
        <w:left w:w="284" w:type="dxa"/>
        <w:bottom w:w="284" w:type="dxa"/>
        <w:right w:w="284" w:type="dxa"/>
      </w:tblCellMar>
    </w:tblPr>
    <w:tcPr>
      <w:shd w:val="clear" w:color="auto" w:fill="FFFFFF" w:themeFill="background1"/>
    </w:tcPr>
    <w:tblStylePr w:type="lastRow">
      <w:tblPr/>
      <w:tcPr>
        <w:tcBorders>
          <w:top w:val="single" w:sz="4" w:space="0" w:color="7CB82F" w:themeColor="accent1"/>
          <w:left w:val="single" w:sz="4" w:space="0" w:color="7CB82F" w:themeColor="accent1"/>
          <w:bottom w:val="single" w:sz="4" w:space="0" w:color="7CB82F" w:themeColor="accent1"/>
          <w:right w:val="single" w:sz="4" w:space="0" w:color="7CB82F" w:themeColor="accent1"/>
          <w:insideH w:val="nil"/>
          <w:insideV w:val="nil"/>
        </w:tcBorders>
        <w:shd w:val="clear" w:color="auto" w:fill="FFFFFF" w:themeFill="background1"/>
      </w:tcPr>
    </w:tblStylePr>
  </w:style>
  <w:style w:type="paragraph" w:customStyle="1" w:styleId="PullQuote">
    <w:name w:val="Pull Quote"/>
    <w:basedOn w:val="TOCHeading"/>
    <w:link w:val="PullQuoteChar"/>
    <w:semiHidden/>
    <w:rsid w:val="001D6703"/>
    <w:pPr>
      <w:framePr w:hSpace="181" w:wrap="around" w:vAnchor="text" w:hAnchor="margin" w:xAlign="right" w:y="46"/>
      <w:spacing w:before="0" w:line="312" w:lineRule="auto"/>
      <w:suppressOverlap/>
      <w:jc w:val="left"/>
    </w:pPr>
    <w:rPr>
      <w:rFonts w:eastAsiaTheme="minorEastAsia"/>
      <w:b w:val="0"/>
      <w:i/>
      <w:color w:val="3894A4" w:themeColor="accent3"/>
      <w:sz w:val="22"/>
      <w:szCs w:val="22"/>
      <w:lang w:bidi="en-US"/>
    </w:rPr>
  </w:style>
  <w:style w:type="table" w:customStyle="1" w:styleId="QuoteBox">
    <w:name w:val="Quote Box"/>
    <w:basedOn w:val="TableNormal"/>
    <w:uiPriority w:val="99"/>
    <w:rsid w:val="00E3278C"/>
    <w:pPr>
      <w:spacing w:after="0" w:line="360" w:lineRule="exact"/>
      <w:jc w:val="left"/>
    </w:pPr>
    <w:rPr>
      <w:color w:val="5A2F58" w:themeColor="accent6"/>
      <w:sz w:val="28"/>
    </w:rPr>
    <w:tblPr>
      <w:tblCellMar>
        <w:top w:w="227" w:type="dxa"/>
        <w:left w:w="227" w:type="dxa"/>
        <w:bottom w:w="227" w:type="dxa"/>
        <w:right w:w="227" w:type="dxa"/>
      </w:tblCellMar>
    </w:tblPr>
    <w:tcPr>
      <w:shd w:val="clear" w:color="auto" w:fill="F5EBF5"/>
    </w:tcPr>
    <w:tblStylePr w:type="firstRow">
      <w:tblPr/>
      <w:tcPr>
        <w:shd w:val="clear" w:color="auto" w:fill="F2F2F2" w:themeFill="background1" w:themeFillShade="F2"/>
      </w:tcPr>
    </w:tblStylePr>
    <w:tblStylePr w:type="firstCol">
      <w:pPr>
        <w:wordWrap/>
        <w:spacing w:afterLines="0" w:after="240" w:afterAutospacing="0" w:line="240" w:lineRule="auto"/>
      </w:pPr>
    </w:tblStylePr>
  </w:style>
  <w:style w:type="paragraph" w:customStyle="1" w:styleId="ProfileBio">
    <w:name w:val="Profile Bio"/>
    <w:basedOn w:val="Normal"/>
    <w:link w:val="ProfileBioChar"/>
    <w:semiHidden/>
    <w:qFormat/>
    <w:rsid w:val="00A9338D"/>
    <w:rPr>
      <w:sz w:val="18"/>
    </w:rPr>
  </w:style>
  <w:style w:type="paragraph" w:customStyle="1" w:styleId="QuoteCitation">
    <w:name w:val="Quote Citation"/>
    <w:basedOn w:val="Caption"/>
    <w:link w:val="QuoteCitationChar"/>
    <w:uiPriority w:val="8"/>
    <w:qFormat/>
    <w:rsid w:val="00B67DF9"/>
    <w:pPr>
      <w:numPr>
        <w:numId w:val="26"/>
      </w:numPr>
      <w:ind w:left="284" w:hanging="170"/>
    </w:pPr>
    <w:rPr>
      <w:rFonts w:eastAsia="Calibri"/>
      <w:b/>
      <w:i w:val="0"/>
      <w:caps/>
      <w:spacing w:val="40"/>
      <w:sz w:val="16"/>
      <w:lang w:bidi="en-US"/>
    </w:rPr>
  </w:style>
  <w:style w:type="paragraph" w:customStyle="1" w:styleId="HeaderBold">
    <w:name w:val="Header Bold"/>
    <w:basedOn w:val="HeaderNormal"/>
    <w:link w:val="HeaderBoldChar"/>
    <w:semiHidden/>
    <w:qFormat/>
    <w:rsid w:val="000D1ACF"/>
    <w:rPr>
      <w:b/>
    </w:rPr>
  </w:style>
  <w:style w:type="character" w:customStyle="1" w:styleId="HeaderBoldChar">
    <w:name w:val="Header Bold Char"/>
    <w:basedOn w:val="HeaderNormalChar"/>
    <w:link w:val="HeaderBold"/>
    <w:semiHidden/>
    <w:rsid w:val="00D8620D"/>
    <w:rPr>
      <w:b/>
      <w:color w:val="7CB82F" w:themeColor="accent1"/>
      <w:sz w:val="14"/>
    </w:rPr>
  </w:style>
  <w:style w:type="paragraph" w:customStyle="1" w:styleId="FooterNormal">
    <w:name w:val="Footer Normal"/>
    <w:basedOn w:val="HeaderNormal"/>
    <w:link w:val="FooterNormalChar"/>
    <w:semiHidden/>
    <w:qFormat/>
    <w:rsid w:val="00D73CA9"/>
    <w:pPr>
      <w:jc w:val="left"/>
    </w:pPr>
  </w:style>
  <w:style w:type="character" w:customStyle="1" w:styleId="FooterNormalChar">
    <w:name w:val="Footer Normal Char"/>
    <w:basedOn w:val="HeaderNormalChar"/>
    <w:link w:val="FooterNormal"/>
    <w:semiHidden/>
    <w:rsid w:val="00D8620D"/>
    <w:rPr>
      <w:color w:val="7CB82F" w:themeColor="accent1"/>
      <w:sz w:val="14"/>
    </w:rPr>
  </w:style>
  <w:style w:type="character" w:styleId="PageNumber">
    <w:name w:val="page number"/>
    <w:uiPriority w:val="99"/>
    <w:unhideWhenUsed/>
    <w:rsid w:val="00D525B9"/>
    <w:rPr>
      <w:b/>
      <w:color w:val="7CB82F" w:themeColor="accent1"/>
      <w:sz w:val="18"/>
    </w:rPr>
  </w:style>
  <w:style w:type="paragraph" w:customStyle="1" w:styleId="TableBullets">
    <w:name w:val="Table Bullets"/>
    <w:basedOn w:val="Normal"/>
    <w:semiHidden/>
    <w:qFormat/>
    <w:rsid w:val="00D379B3"/>
    <w:pPr>
      <w:numPr>
        <w:numId w:val="18"/>
      </w:numPr>
      <w:tabs>
        <w:tab w:val="left" w:pos="227"/>
      </w:tabs>
      <w:ind w:left="227" w:hanging="227"/>
    </w:pPr>
    <w:rPr>
      <w:sz w:val="16"/>
    </w:rPr>
  </w:style>
  <w:style w:type="character" w:styleId="PlaceholderText">
    <w:name w:val="Placeholder Text"/>
    <w:basedOn w:val="DefaultParagraphFont"/>
    <w:uiPriority w:val="99"/>
    <w:semiHidden/>
    <w:rsid w:val="00DC5E4F"/>
    <w:rPr>
      <w:color w:val="808080"/>
    </w:rPr>
  </w:style>
  <w:style w:type="paragraph" w:customStyle="1" w:styleId="FrontCoverDocumentTitle">
    <w:name w:val="Front Cover Document Title"/>
    <w:link w:val="FrontCoverDocumentTitleChar"/>
    <w:semiHidden/>
    <w:qFormat/>
    <w:rsid w:val="001652A2"/>
    <w:pPr>
      <w:spacing w:after="0" w:line="600" w:lineRule="exact"/>
      <w:jc w:val="left"/>
    </w:pPr>
    <w:rPr>
      <w:b/>
      <w:color w:val="7CB82F" w:themeColor="accent1"/>
      <w:spacing w:val="-20"/>
      <w:sz w:val="52"/>
    </w:rPr>
  </w:style>
  <w:style w:type="character" w:customStyle="1" w:styleId="FrontCoverDocumentTitleChar">
    <w:name w:val="Front Cover Document Title Char"/>
    <w:basedOn w:val="DefaultParagraphFont"/>
    <w:link w:val="FrontCoverDocumentTitle"/>
    <w:semiHidden/>
    <w:rsid w:val="00D8620D"/>
    <w:rPr>
      <w:b/>
      <w:color w:val="7CB82F" w:themeColor="accent1"/>
      <w:spacing w:val="-20"/>
      <w:sz w:val="52"/>
    </w:rPr>
  </w:style>
  <w:style w:type="paragraph" w:customStyle="1" w:styleId="FrontCoverPrimaryText">
    <w:name w:val="Front Cover Primary Text"/>
    <w:basedOn w:val="Normal"/>
    <w:link w:val="FrontCoverPrimaryTextChar"/>
    <w:semiHidden/>
    <w:qFormat/>
    <w:rsid w:val="001652A2"/>
    <w:rPr>
      <w:b/>
      <w:color w:val="1B4654" w:themeColor="accent2"/>
      <w:sz w:val="28"/>
    </w:rPr>
  </w:style>
  <w:style w:type="character" w:customStyle="1" w:styleId="FrontCoverPrimaryTextChar">
    <w:name w:val="Front Cover Primary Text Char"/>
    <w:basedOn w:val="DefaultParagraphFont"/>
    <w:link w:val="FrontCoverPrimaryText"/>
    <w:semiHidden/>
    <w:rsid w:val="00D8620D"/>
    <w:rPr>
      <w:b/>
      <w:noProof/>
      <w:color w:val="1B4654" w:themeColor="accent2"/>
      <w:sz w:val="28"/>
    </w:rPr>
  </w:style>
  <w:style w:type="paragraph" w:customStyle="1" w:styleId="FrontCoverSecondaryText">
    <w:name w:val="Front Cover Secondary Text"/>
    <w:link w:val="FrontCoverSecondaryTextChar"/>
    <w:semiHidden/>
    <w:qFormat/>
    <w:rsid w:val="00F3115D"/>
    <w:pPr>
      <w:spacing w:after="0" w:line="240" w:lineRule="exact"/>
      <w:jc w:val="left"/>
    </w:pPr>
    <w:rPr>
      <w:color w:val="1B4654" w:themeColor="accent2"/>
      <w:sz w:val="24"/>
    </w:rPr>
  </w:style>
  <w:style w:type="character" w:customStyle="1" w:styleId="FrontCoverSecondaryTextChar">
    <w:name w:val="Front Cover Secondary Text Char"/>
    <w:basedOn w:val="DefaultParagraphFont"/>
    <w:link w:val="FrontCoverSecondaryText"/>
    <w:semiHidden/>
    <w:rsid w:val="00D8620D"/>
    <w:rPr>
      <w:color w:val="1B4654" w:themeColor="accent2"/>
      <w:sz w:val="24"/>
    </w:rPr>
  </w:style>
  <w:style w:type="paragraph" w:customStyle="1" w:styleId="Lowlight">
    <w:name w:val="Lowlight"/>
    <w:basedOn w:val="Normal"/>
    <w:next w:val="Normal"/>
    <w:link w:val="LowlightChar"/>
    <w:uiPriority w:val="37"/>
    <w:qFormat/>
    <w:rsid w:val="00362A2F"/>
    <w:pPr>
      <w:pBdr>
        <w:top w:val="single" w:sz="6" w:space="6" w:color="D9D9D9" w:themeColor="background1" w:themeShade="D9"/>
        <w:left w:val="single" w:sz="6" w:space="6" w:color="D9D9D9" w:themeColor="background1" w:themeShade="D9"/>
        <w:bottom w:val="single" w:sz="6" w:space="6" w:color="D9D9D9" w:themeColor="background1" w:themeShade="D9"/>
        <w:right w:val="single" w:sz="6" w:space="6" w:color="D9D9D9" w:themeColor="background1" w:themeShade="D9"/>
      </w:pBdr>
      <w:ind w:left="180" w:right="180"/>
    </w:pPr>
    <w:rPr>
      <w:color w:val="808080" w:themeColor="background1" w:themeShade="80"/>
      <w:sz w:val="16"/>
    </w:rPr>
  </w:style>
  <w:style w:type="character" w:customStyle="1" w:styleId="LowlightChar">
    <w:name w:val="Lowlight Char"/>
    <w:basedOn w:val="DefaultParagraphFont"/>
    <w:link w:val="Lowlight"/>
    <w:uiPriority w:val="37"/>
    <w:rsid w:val="00D8620D"/>
    <w:rPr>
      <w:noProof/>
      <w:color w:val="808080" w:themeColor="background1" w:themeShade="80"/>
      <w:sz w:val="16"/>
    </w:rPr>
  </w:style>
  <w:style w:type="paragraph" w:customStyle="1" w:styleId="FrontCoverSectionTitle">
    <w:name w:val="Front Cover Section Title"/>
    <w:basedOn w:val="FrontCoverDocumentTitle"/>
    <w:link w:val="FrontCoverSectionTitleChar"/>
    <w:semiHidden/>
    <w:qFormat/>
    <w:rsid w:val="001652A2"/>
    <w:rPr>
      <w:b w:val="0"/>
      <w:sz w:val="44"/>
    </w:rPr>
  </w:style>
  <w:style w:type="character" w:customStyle="1" w:styleId="FrontCoverSectionTitleChar">
    <w:name w:val="Front Cover Section Title Char"/>
    <w:basedOn w:val="FrontCoverDocumentTitleChar"/>
    <w:link w:val="FrontCoverSectionTitle"/>
    <w:semiHidden/>
    <w:rsid w:val="00D8620D"/>
    <w:rPr>
      <w:b w:val="0"/>
      <w:color w:val="7CB82F" w:themeColor="accent1"/>
      <w:spacing w:val="-20"/>
      <w:sz w:val="44"/>
    </w:rPr>
  </w:style>
  <w:style w:type="character" w:customStyle="1" w:styleId="PullQuoteChar">
    <w:name w:val="Pull Quote Char"/>
    <w:basedOn w:val="DefaultParagraphFont"/>
    <w:link w:val="PullQuote"/>
    <w:semiHidden/>
    <w:rsid w:val="00D8620D"/>
    <w:rPr>
      <w:rFonts w:eastAsiaTheme="minorEastAsia"/>
      <w:b/>
      <w:i/>
      <w:caps/>
      <w:noProof/>
      <w:color w:val="3894A4" w:themeColor="accent3"/>
      <w:spacing w:val="-40"/>
      <w:position w:val="6"/>
      <w:sz w:val="22"/>
      <w:szCs w:val="22"/>
      <w:lang w:bidi="en-US"/>
    </w:rPr>
  </w:style>
  <w:style w:type="character" w:customStyle="1" w:styleId="CaptionChar">
    <w:name w:val="Caption Char"/>
    <w:basedOn w:val="DefaultParagraphFont"/>
    <w:link w:val="Caption"/>
    <w:uiPriority w:val="8"/>
    <w:rsid w:val="007B477F"/>
    <w:rPr>
      <w:i/>
      <w:iCs/>
      <w:color w:val="1B4654" w:themeColor="accent2"/>
    </w:rPr>
  </w:style>
  <w:style w:type="character" w:customStyle="1" w:styleId="QuoteCitationChar">
    <w:name w:val="Quote Citation Char"/>
    <w:basedOn w:val="CaptionChar"/>
    <w:link w:val="QuoteCitation"/>
    <w:uiPriority w:val="8"/>
    <w:rsid w:val="007B477F"/>
    <w:rPr>
      <w:rFonts w:eastAsia="Calibri"/>
      <w:b/>
      <w:i w:val="0"/>
      <w:iCs/>
      <w:caps/>
      <w:color w:val="1B4654" w:themeColor="accent2"/>
      <w:spacing w:val="40"/>
      <w:sz w:val="16"/>
      <w:lang w:bidi="en-US"/>
    </w:rPr>
  </w:style>
  <w:style w:type="paragraph" w:styleId="TOCHeading">
    <w:name w:val="TOC Heading"/>
    <w:basedOn w:val="Heading1"/>
    <w:next w:val="Normal"/>
    <w:uiPriority w:val="39"/>
    <w:semiHidden/>
    <w:unhideWhenUsed/>
    <w:qFormat/>
    <w:rsid w:val="001D6703"/>
    <w:pPr>
      <w:spacing w:line="288" w:lineRule="auto"/>
      <w:jc w:val="both"/>
      <w:outlineLvl w:val="9"/>
    </w:pPr>
    <w:rPr>
      <w:caps/>
      <w:color w:val="5C8923" w:themeColor="accent1" w:themeShade="BF"/>
      <w:sz w:val="32"/>
    </w:rPr>
  </w:style>
  <w:style w:type="paragraph" w:customStyle="1" w:styleId="Tabletextblack">
    <w:name w:val="Table text / black"/>
    <w:basedOn w:val="Normal"/>
    <w:semiHidden/>
    <w:qFormat/>
    <w:rsid w:val="00A9338D"/>
    <w:pPr>
      <w:widowControl w:val="0"/>
      <w:spacing w:before="71" w:line="259" w:lineRule="auto"/>
      <w:ind w:left="108" w:right="224"/>
    </w:pPr>
    <w:rPr>
      <w:rFonts w:ascii="Calibri" w:eastAsia="UniversLTStd-LightCn" w:hAnsi="Calibri" w:cs="Calibri"/>
      <w:color w:val="231F20"/>
      <w:sz w:val="18"/>
    </w:rPr>
  </w:style>
  <w:style w:type="character" w:customStyle="1" w:styleId="ProfileBioChar">
    <w:name w:val="Profile Bio Char"/>
    <w:basedOn w:val="DefaultParagraphFont"/>
    <w:link w:val="ProfileBio"/>
    <w:semiHidden/>
    <w:rsid w:val="00D8620D"/>
    <w:rPr>
      <w:noProof/>
    </w:rPr>
  </w:style>
  <w:style w:type="paragraph" w:customStyle="1" w:styleId="Tabletext-orange">
    <w:name w:val="Table text - orange"/>
    <w:basedOn w:val="Normal"/>
    <w:semiHidden/>
    <w:qFormat/>
    <w:rsid w:val="00A9338D"/>
    <w:pPr>
      <w:widowControl w:val="0"/>
      <w:spacing w:before="72" w:line="266" w:lineRule="auto"/>
      <w:ind w:left="113" w:right="232"/>
    </w:pPr>
    <w:rPr>
      <w:rFonts w:ascii="Calibri" w:eastAsia="UniversLTStd-Cn" w:hAnsi="Calibri" w:cs="Calibri"/>
      <w:color w:val="F5821F"/>
      <w:spacing w:val="-7"/>
      <w:sz w:val="18"/>
    </w:rPr>
  </w:style>
  <w:style w:type="character" w:customStyle="1" w:styleId="StyleRed">
    <w:name w:val="Style Red"/>
    <w:semiHidden/>
    <w:rsid w:val="00A9338D"/>
    <w:rPr>
      <w:i/>
      <w:color w:val="FF0000"/>
      <w:lang w:val="en-GB"/>
    </w:rPr>
  </w:style>
  <w:style w:type="table" w:customStyle="1" w:styleId="IHITable-Light">
    <w:name w:val="IHI Table - Light"/>
    <w:basedOn w:val="TableNormal"/>
    <w:uiPriority w:val="99"/>
    <w:rsid w:val="00520D21"/>
    <w:pPr>
      <w:spacing w:after="0"/>
      <w:jc w:val="left"/>
    </w:pPr>
    <w:rPr>
      <w:sz w:val="20"/>
    </w:rPr>
    <w:tblPr>
      <w:tblStyleRowBandSize w:val="1"/>
      <w:tblStyleColBandSize w:val="1"/>
      <w:tblBorders>
        <w:insideH w:val="single" w:sz="8" w:space="0" w:color="AEAAAA" w:themeColor="background2" w:themeShade="BF"/>
      </w:tblBorders>
      <w:tblCellMar>
        <w:top w:w="85" w:type="dxa"/>
        <w:left w:w="85" w:type="dxa"/>
        <w:bottom w:w="85" w:type="dxa"/>
        <w:right w:w="85" w:type="dxa"/>
      </w:tblCellMar>
    </w:tblPr>
    <w:tblStylePr w:type="firstRow">
      <w:rPr>
        <w:b/>
        <w:color w:val="3894A4" w:themeColor="accent3"/>
      </w:rPr>
      <w:tblPr/>
      <w:tcPr>
        <w:tcBorders>
          <w:top w:val="nil"/>
          <w:left w:val="nil"/>
          <w:bottom w:val="single" w:sz="24" w:space="0" w:color="3894A4" w:themeColor="accent3"/>
          <w:right w:val="nil"/>
          <w:insideH w:val="nil"/>
          <w:insideV w:val="nil"/>
          <w:tl2br w:val="nil"/>
          <w:tr2bl w:val="nil"/>
        </w:tcBorders>
        <w:shd w:val="clear" w:color="auto" w:fill="FFFFFF" w:themeFill="background1"/>
      </w:tcPr>
    </w:tblStylePr>
    <w:tblStylePr w:type="lastRow">
      <w:rPr>
        <w:b/>
      </w:rPr>
      <w:tblPr/>
      <w:tcPr>
        <w:shd w:val="clear" w:color="auto" w:fill="BBE1E7"/>
      </w:tcPr>
    </w:tblStylePr>
    <w:tblStylePr w:type="firstCol">
      <w:rPr>
        <w:b/>
      </w:rPr>
      <w:tblPr/>
      <w:tcPr>
        <w:shd w:val="clear" w:color="auto" w:fill="F6E2A2" w:themeFill="accent4" w:themeFillTint="66"/>
      </w:tcPr>
    </w:tblStylePr>
    <w:tblStylePr w:type="lastCol">
      <w:rPr>
        <w:b/>
      </w:rPr>
      <w:tblPr/>
      <w:tcPr>
        <w:shd w:val="clear" w:color="auto" w:fill="F6E2A2" w:themeFill="accent4" w:themeFillTint="66"/>
      </w:tcPr>
    </w:tblStylePr>
    <w:tblStylePr w:type="band2Vert">
      <w:tblPr/>
      <w:tcPr>
        <w:shd w:val="clear" w:color="auto" w:fill="F2F2F2" w:themeFill="background1" w:themeFillShade="F2"/>
      </w:tcPr>
    </w:tblStylePr>
    <w:tblStylePr w:type="band2Horz">
      <w:pPr>
        <w:jc w:val="left"/>
      </w:pPr>
      <w:tblPr/>
      <w:tcPr>
        <w:shd w:val="clear" w:color="auto" w:fill="F2F2F2" w:themeFill="background1" w:themeFillShade="F2"/>
      </w:tcPr>
    </w:tblStylePr>
  </w:style>
  <w:style w:type="paragraph" w:customStyle="1" w:styleId="FrontCoverText">
    <w:name w:val="Front Cover Text"/>
    <w:basedOn w:val="Normal"/>
    <w:link w:val="FrontCoverTextChar"/>
    <w:semiHidden/>
    <w:qFormat/>
    <w:rsid w:val="002E2A65"/>
    <w:pPr>
      <w:jc w:val="right"/>
    </w:pPr>
    <w:rPr>
      <w:b/>
      <w:color w:val="003642" w:themeColor="text2"/>
      <w:sz w:val="24"/>
    </w:rPr>
  </w:style>
  <w:style w:type="paragraph" w:customStyle="1" w:styleId="FrontCoverTitle">
    <w:name w:val="Front Cover Title"/>
    <w:basedOn w:val="FrontCoverText"/>
    <w:link w:val="FrontCoverTitleChar"/>
    <w:semiHidden/>
    <w:qFormat/>
    <w:rsid w:val="002E2A65"/>
    <w:rPr>
      <w:color w:val="7CB82F" w:themeColor="accent1"/>
      <w:sz w:val="40"/>
    </w:rPr>
  </w:style>
  <w:style w:type="character" w:customStyle="1" w:styleId="FrontCoverTextChar">
    <w:name w:val="Front Cover Text Char"/>
    <w:basedOn w:val="DefaultParagraphFont"/>
    <w:link w:val="FrontCoverText"/>
    <w:semiHidden/>
    <w:rsid w:val="00D8620D"/>
    <w:rPr>
      <w:b/>
      <w:noProof/>
      <w:color w:val="003642" w:themeColor="text2"/>
      <w:sz w:val="24"/>
    </w:rPr>
  </w:style>
  <w:style w:type="character" w:customStyle="1" w:styleId="FrontCoverTitleChar">
    <w:name w:val="Front Cover Title Char"/>
    <w:basedOn w:val="FrontCoverTextChar"/>
    <w:link w:val="FrontCoverTitle"/>
    <w:semiHidden/>
    <w:rsid w:val="00D8620D"/>
    <w:rPr>
      <w:b/>
      <w:noProof/>
      <w:color w:val="7CB82F" w:themeColor="accent1"/>
      <w:sz w:val="40"/>
    </w:rPr>
  </w:style>
  <w:style w:type="paragraph" w:customStyle="1" w:styleId="DocumentTitle">
    <w:name w:val="Document Title"/>
    <w:basedOn w:val="Title"/>
    <w:next w:val="Normal"/>
    <w:uiPriority w:val="29"/>
    <w:semiHidden/>
    <w:rsid w:val="000C579C"/>
  </w:style>
  <w:style w:type="paragraph" w:styleId="ListBullet">
    <w:name w:val="List Bullet"/>
    <w:basedOn w:val="Normal"/>
    <w:link w:val="ListBulletChar"/>
    <w:uiPriority w:val="7"/>
    <w:qFormat/>
    <w:rsid w:val="00213E53"/>
    <w:pPr>
      <w:numPr>
        <w:numId w:val="12"/>
      </w:numPr>
    </w:pPr>
  </w:style>
  <w:style w:type="paragraph" w:styleId="ListBullet2">
    <w:name w:val="List Bullet 2"/>
    <w:basedOn w:val="Normal"/>
    <w:link w:val="ListBullet2Char"/>
    <w:uiPriority w:val="7"/>
    <w:qFormat/>
    <w:rsid w:val="00213E53"/>
    <w:pPr>
      <w:numPr>
        <w:ilvl w:val="1"/>
        <w:numId w:val="12"/>
      </w:numPr>
      <w:ind w:left="568" w:hanging="284"/>
    </w:pPr>
  </w:style>
  <w:style w:type="paragraph" w:styleId="ListBullet3">
    <w:name w:val="List Bullet 3"/>
    <w:basedOn w:val="Normal"/>
    <w:link w:val="ListBullet3Char"/>
    <w:uiPriority w:val="7"/>
    <w:qFormat/>
    <w:rsid w:val="00213E53"/>
    <w:pPr>
      <w:numPr>
        <w:ilvl w:val="2"/>
        <w:numId w:val="12"/>
      </w:numPr>
      <w:ind w:left="851" w:hanging="284"/>
    </w:pPr>
  </w:style>
  <w:style w:type="character" w:customStyle="1" w:styleId="ListBulletChar">
    <w:name w:val="List Bullet Char"/>
    <w:basedOn w:val="DefaultParagraphFont"/>
    <w:link w:val="ListBullet"/>
    <w:uiPriority w:val="7"/>
    <w:rsid w:val="007B477F"/>
    <w:rPr>
      <w:sz w:val="20"/>
    </w:rPr>
  </w:style>
  <w:style w:type="character" w:customStyle="1" w:styleId="ListBullet2Char">
    <w:name w:val="List Bullet 2 Char"/>
    <w:basedOn w:val="DefaultParagraphFont"/>
    <w:link w:val="ListBullet2"/>
    <w:uiPriority w:val="7"/>
    <w:rsid w:val="007B477F"/>
    <w:rPr>
      <w:sz w:val="20"/>
    </w:rPr>
  </w:style>
  <w:style w:type="character" w:customStyle="1" w:styleId="ListBullet3Char">
    <w:name w:val="List Bullet 3 Char"/>
    <w:basedOn w:val="DefaultParagraphFont"/>
    <w:link w:val="ListBullet3"/>
    <w:uiPriority w:val="7"/>
    <w:rsid w:val="007B477F"/>
    <w:rPr>
      <w:sz w:val="20"/>
    </w:rPr>
  </w:style>
  <w:style w:type="paragraph" w:customStyle="1" w:styleId="Normal-White">
    <w:name w:val="Normal - White"/>
    <w:basedOn w:val="Normal"/>
    <w:uiPriority w:val="38"/>
    <w:unhideWhenUsed/>
    <w:qFormat/>
    <w:rsid w:val="00731F7D"/>
    <w:rPr>
      <w:color w:val="FFFFFF" w:themeColor="background1"/>
    </w:rPr>
  </w:style>
  <w:style w:type="table" w:styleId="TableGridLight">
    <w:name w:val="Grid Table Light"/>
    <w:basedOn w:val="TableNormal"/>
    <w:uiPriority w:val="40"/>
    <w:rsid w:val="00A521A3"/>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arkHighlightBoxSub-title">
    <w:name w:val="Dark Highlight Box Sub-title"/>
    <w:basedOn w:val="DarkHighlightBoxTitle"/>
    <w:uiPriority w:val="13"/>
    <w:semiHidden/>
    <w:qFormat/>
    <w:rsid w:val="001337E7"/>
    <w:rPr>
      <w:caps w:val="0"/>
      <w:sz w:val="20"/>
      <w:szCs w:val="14"/>
    </w:rPr>
  </w:style>
  <w:style w:type="paragraph" w:customStyle="1" w:styleId="LightHighlightBoxSub-title">
    <w:name w:val="Light Highlight Box Sub-title"/>
    <w:basedOn w:val="LightHighlightBoxTitle"/>
    <w:uiPriority w:val="15"/>
    <w:semiHidden/>
    <w:qFormat/>
    <w:rsid w:val="001337E7"/>
    <w:rPr>
      <w:caps w:val="0"/>
      <w:sz w:val="20"/>
      <w:szCs w:val="14"/>
    </w:rPr>
  </w:style>
  <w:style w:type="table" w:customStyle="1" w:styleId="IHITable-Heavy">
    <w:name w:val="IHI Table - Heavy"/>
    <w:basedOn w:val="TableNormal"/>
    <w:uiPriority w:val="99"/>
    <w:rsid w:val="007B0989"/>
    <w:pPr>
      <w:spacing w:after="0"/>
      <w:jc w:val="left"/>
    </w:pPr>
    <w:tblPr>
      <w:tblStyleRowBandSize w:val="1"/>
      <w:tblStyleColBandSize w:val="1"/>
      <w:tblBorders>
        <w:insideH w:val="single" w:sz="4" w:space="0" w:color="E7E6E6" w:themeColor="background2"/>
      </w:tblBorders>
      <w:tblCellMar>
        <w:top w:w="85" w:type="dxa"/>
        <w:left w:w="85" w:type="dxa"/>
        <w:bottom w:w="85" w:type="dxa"/>
        <w:right w:w="85" w:type="dxa"/>
      </w:tblCellMar>
    </w:tblPr>
    <w:tblStylePr w:type="firstRow">
      <w:rPr>
        <w:b/>
        <w:color w:val="FFFFFF" w:themeColor="background1"/>
      </w:rPr>
      <w:tblPr/>
      <w:tcPr>
        <w:shd w:val="clear" w:color="auto" w:fill="3894A4" w:themeFill="accent3"/>
      </w:tcPr>
    </w:tblStylePr>
    <w:tblStylePr w:type="lastRow">
      <w:rPr>
        <w:b/>
        <w:i w:val="0"/>
        <w:color w:val="FFFFFF" w:themeColor="background1"/>
      </w:rPr>
      <w:tblPr/>
      <w:tcPr>
        <w:shd w:val="clear" w:color="auto" w:fill="B08A10" w:themeFill="accent4" w:themeFillShade="BF"/>
      </w:tcPr>
    </w:tblStylePr>
    <w:tblStylePr w:type="firstCol">
      <w:rPr>
        <w:b/>
        <w:color w:val="FFFFFF" w:themeColor="background1"/>
      </w:rPr>
      <w:tblPr/>
      <w:tcPr>
        <w:shd w:val="clear" w:color="auto" w:fill="EAB818" w:themeFill="accent4"/>
      </w:tcPr>
    </w:tblStylePr>
    <w:tblStylePr w:type="lastCol">
      <w:rPr>
        <w:b/>
        <w:color w:val="FFFFFF" w:themeColor="background1"/>
      </w:rPr>
      <w:tblPr/>
      <w:tcPr>
        <w:shd w:val="clear" w:color="auto" w:fill="EAB818" w:themeFill="accent4"/>
      </w:tcPr>
    </w:tblStylePr>
    <w:tblStylePr w:type="band2Vert">
      <w:tblPr/>
      <w:tcPr>
        <w:shd w:val="clear" w:color="auto" w:fill="FAF0D0" w:themeFill="accent4" w:themeFillTint="33"/>
      </w:tcPr>
    </w:tblStylePr>
    <w:tblStylePr w:type="band2Horz">
      <w:tblPr/>
      <w:tcPr>
        <w:shd w:val="clear" w:color="auto" w:fill="FAF0D0" w:themeFill="accent4" w:themeFillTint="33"/>
      </w:tcPr>
    </w:tblStylePr>
  </w:style>
  <w:style w:type="paragraph" w:customStyle="1" w:styleId="BorderBoxTitle">
    <w:name w:val="Border Box Title"/>
    <w:basedOn w:val="LightHighlightBoxTitle"/>
    <w:next w:val="Normal"/>
    <w:uiPriority w:val="17"/>
    <w:semiHidden/>
    <w:qFormat/>
    <w:rsid w:val="00DE1F2D"/>
    <w:rPr>
      <w:color w:val="5A2F58" w:themeColor="accent6"/>
    </w:rPr>
  </w:style>
  <w:style w:type="paragraph" w:customStyle="1" w:styleId="BorderBoxSub-title">
    <w:name w:val="Border Box Sub-title"/>
    <w:basedOn w:val="LightHighlightBoxSub-title"/>
    <w:next w:val="Normal"/>
    <w:uiPriority w:val="18"/>
    <w:semiHidden/>
    <w:qFormat/>
    <w:rsid w:val="00DE1F2D"/>
    <w:rPr>
      <w:color w:val="5A2F58" w:themeColor="accent6"/>
    </w:rPr>
  </w:style>
  <w:style w:type="character" w:styleId="UnresolvedMention">
    <w:name w:val="Unresolved Mention"/>
    <w:basedOn w:val="DefaultParagraphFont"/>
    <w:uiPriority w:val="99"/>
    <w:semiHidden/>
    <w:unhideWhenUsed/>
    <w:rsid w:val="005107F0"/>
    <w:rPr>
      <w:color w:val="605E5C"/>
      <w:shd w:val="clear" w:color="auto" w:fill="E1DFDD"/>
    </w:rPr>
  </w:style>
  <w:style w:type="paragraph" w:styleId="ListNumber">
    <w:name w:val="List Number"/>
    <w:basedOn w:val="Normal"/>
    <w:uiPriority w:val="7"/>
    <w:qFormat/>
    <w:rsid w:val="00104945"/>
    <w:pPr>
      <w:numPr>
        <w:numId w:val="7"/>
      </w:numPr>
      <w:ind w:left="284" w:hanging="284"/>
    </w:pPr>
  </w:style>
  <w:style w:type="paragraph" w:customStyle="1" w:styleId="ChapterSub-title">
    <w:name w:val="Chapter Sub-title"/>
    <w:basedOn w:val="Normal"/>
    <w:next w:val="ChapterDescription"/>
    <w:uiPriority w:val="22"/>
    <w:semiHidden/>
    <w:qFormat/>
    <w:rsid w:val="00774E13"/>
    <w:pPr>
      <w:spacing w:line="216" w:lineRule="auto"/>
      <w:ind w:left="1701"/>
    </w:pPr>
    <w:rPr>
      <w:color w:val="5A2F58" w:themeColor="accent6"/>
      <w:spacing w:val="-20"/>
      <w:sz w:val="48"/>
      <w:szCs w:val="44"/>
    </w:rPr>
  </w:style>
  <w:style w:type="paragraph" w:styleId="ListNumber2">
    <w:name w:val="List Number 2"/>
    <w:basedOn w:val="Normal"/>
    <w:uiPriority w:val="7"/>
    <w:qFormat/>
    <w:rsid w:val="00104945"/>
    <w:pPr>
      <w:numPr>
        <w:numId w:val="8"/>
      </w:numPr>
      <w:ind w:left="568" w:hanging="284"/>
    </w:pPr>
  </w:style>
  <w:style w:type="paragraph" w:customStyle="1" w:styleId="ChapterDescription">
    <w:name w:val="Chapter Description"/>
    <w:basedOn w:val="Normal"/>
    <w:uiPriority w:val="23"/>
    <w:semiHidden/>
    <w:qFormat/>
    <w:rsid w:val="00447114"/>
    <w:pPr>
      <w:spacing w:before="480"/>
      <w:ind w:left="1701"/>
    </w:pPr>
  </w:style>
  <w:style w:type="paragraph" w:styleId="ListNumber3">
    <w:name w:val="List Number 3"/>
    <w:basedOn w:val="Normal"/>
    <w:uiPriority w:val="7"/>
    <w:qFormat/>
    <w:rsid w:val="005D6359"/>
    <w:pPr>
      <w:numPr>
        <w:numId w:val="9"/>
      </w:numPr>
      <w:ind w:left="851" w:hanging="284"/>
    </w:pPr>
  </w:style>
  <w:style w:type="paragraph" w:styleId="EndnoteText">
    <w:name w:val="endnote text"/>
    <w:basedOn w:val="Normal"/>
    <w:link w:val="EndnoteTextChar"/>
    <w:uiPriority w:val="99"/>
    <w:semiHidden/>
    <w:unhideWhenUsed/>
    <w:rsid w:val="009F3F82"/>
    <w:pPr>
      <w:spacing w:before="0" w:line="240" w:lineRule="auto"/>
    </w:pPr>
    <w:rPr>
      <w:szCs w:val="20"/>
    </w:rPr>
  </w:style>
  <w:style w:type="character" w:customStyle="1" w:styleId="EndnoteTextChar">
    <w:name w:val="Endnote Text Char"/>
    <w:basedOn w:val="DefaultParagraphFont"/>
    <w:link w:val="EndnoteText"/>
    <w:uiPriority w:val="99"/>
    <w:semiHidden/>
    <w:rsid w:val="009F3F82"/>
    <w:rPr>
      <w:noProof/>
      <w:sz w:val="20"/>
      <w:szCs w:val="20"/>
    </w:rPr>
  </w:style>
  <w:style w:type="character" w:styleId="EndnoteReference">
    <w:name w:val="endnote reference"/>
    <w:basedOn w:val="DefaultParagraphFont"/>
    <w:uiPriority w:val="99"/>
    <w:semiHidden/>
    <w:unhideWhenUsed/>
    <w:rsid w:val="009F3F82"/>
    <w:rPr>
      <w:vertAlign w:val="superscript"/>
    </w:rPr>
  </w:style>
  <w:style w:type="table" w:customStyle="1" w:styleId="IHITable-Minimalist">
    <w:name w:val="IHI Table - Minimalist"/>
    <w:basedOn w:val="TableNormal"/>
    <w:uiPriority w:val="99"/>
    <w:rsid w:val="00E62710"/>
    <w:pPr>
      <w:spacing w:after="0"/>
      <w:jc w:val="left"/>
    </w:pPr>
    <w:tblPr>
      <w:tblStyleRowBandSize w:val="1"/>
      <w:tblStyleColBandSize w:val="1"/>
      <w:tblBorders>
        <w:insideH w:val="single" w:sz="4" w:space="0" w:color="FFFFFF" w:themeColor="background1"/>
        <w:insideV w:val="single" w:sz="4" w:space="0" w:color="FFFFFF" w:themeColor="background1"/>
      </w:tblBorders>
      <w:tblCellMar>
        <w:top w:w="85" w:type="dxa"/>
        <w:left w:w="85" w:type="dxa"/>
        <w:bottom w:w="85" w:type="dxa"/>
        <w:right w:w="85" w:type="dxa"/>
      </w:tblCellMar>
    </w:tblPr>
    <w:tblStylePr w:type="firstRow">
      <w:rPr>
        <w:rFonts w:asciiTheme="majorHAnsi" w:hAnsiTheme="majorHAnsi"/>
        <w:b/>
        <w:i w:val="0"/>
        <w:caps/>
        <w:smallCaps w:val="0"/>
        <w:color w:val="3894A4" w:themeColor="accent3"/>
      </w:rPr>
      <w:tblPr/>
      <w:tcPr>
        <w:tcBorders>
          <w:bottom w:val="single" w:sz="4" w:space="0" w:color="1B4654" w:themeColor="accent2"/>
        </w:tcBorders>
      </w:tcPr>
    </w:tblStylePr>
    <w:tblStylePr w:type="lastRow">
      <w:rPr>
        <w:b/>
        <w:color w:val="5A2F58" w:themeColor="accent6"/>
      </w:rPr>
      <w:tblPr/>
      <w:tcPr>
        <w:tcBorders>
          <w:top w:val="single" w:sz="4" w:space="0" w:color="1B4654" w:themeColor="accent2"/>
          <w:left w:val="nil"/>
          <w:bottom w:val="nil"/>
          <w:right w:val="nil"/>
          <w:insideH w:val="nil"/>
          <w:insideV w:val="nil"/>
          <w:tl2br w:val="nil"/>
          <w:tr2bl w:val="nil"/>
        </w:tcBorders>
      </w:tcPr>
    </w:tblStylePr>
    <w:tblStylePr w:type="firstCol">
      <w:rPr>
        <w:b/>
        <w:color w:val="3894A4" w:themeColor="accent3"/>
      </w:rPr>
      <w:tblPr/>
      <w:tcPr>
        <w:tcBorders>
          <w:right w:val="single" w:sz="4" w:space="0" w:color="1B4654" w:themeColor="accent2"/>
        </w:tcBorders>
      </w:tcPr>
    </w:tblStylePr>
    <w:tblStylePr w:type="lastCol">
      <w:rPr>
        <w:b/>
        <w:color w:val="3894A4" w:themeColor="accent3"/>
      </w:rPr>
      <w:tblPr/>
      <w:tcPr>
        <w:tcBorders>
          <w:left w:val="single" w:sz="4" w:space="0" w:color="1B4654" w:themeColor="accent2"/>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5"/>
    <w:semiHidden/>
    <w:qFormat/>
    <w:rsid w:val="000C579C"/>
    <w:pPr>
      <w:keepNext/>
      <w:keepLines/>
      <w:spacing w:after="240" w:line="240" w:lineRule="auto"/>
      <w:jc w:val="center"/>
    </w:pPr>
    <w:rPr>
      <w:b/>
      <w:color w:val="2A6E7A" w:themeColor="accent3" w:themeShade="BF"/>
      <w:sz w:val="40"/>
      <w:szCs w:val="60"/>
    </w:rPr>
  </w:style>
  <w:style w:type="character" w:customStyle="1" w:styleId="TitleChar">
    <w:name w:val="Title Char"/>
    <w:basedOn w:val="DefaultParagraphFont"/>
    <w:link w:val="Title"/>
    <w:uiPriority w:val="5"/>
    <w:semiHidden/>
    <w:rsid w:val="00396B5B"/>
    <w:rPr>
      <w:b/>
      <w:color w:val="2A6E7A" w:themeColor="accent3" w:themeShade="BF"/>
      <w:sz w:val="40"/>
      <w:szCs w:val="60"/>
    </w:rPr>
  </w:style>
  <w:style w:type="character" w:customStyle="1" w:styleId="ui-panel-title">
    <w:name w:val="ui-panel-title"/>
    <w:basedOn w:val="DefaultParagraphFont"/>
    <w:rsid w:val="004C61A3"/>
  </w:style>
  <w:style w:type="character" w:customStyle="1" w:styleId="ui-provider">
    <w:name w:val="ui-provider"/>
    <w:basedOn w:val="DefaultParagraphFont"/>
    <w:rsid w:val="009E0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82864">
      <w:bodyDiv w:val="1"/>
      <w:marLeft w:val="0"/>
      <w:marRight w:val="0"/>
      <w:marTop w:val="0"/>
      <w:marBottom w:val="0"/>
      <w:divBdr>
        <w:top w:val="none" w:sz="0" w:space="0" w:color="auto"/>
        <w:left w:val="none" w:sz="0" w:space="0" w:color="auto"/>
        <w:bottom w:val="none" w:sz="0" w:space="0" w:color="auto"/>
        <w:right w:val="none" w:sz="0" w:space="0" w:color="auto"/>
      </w:divBdr>
      <w:divsChild>
        <w:div w:id="941256014">
          <w:marLeft w:val="0"/>
          <w:marRight w:val="0"/>
          <w:marTop w:val="0"/>
          <w:marBottom w:val="0"/>
          <w:divBdr>
            <w:top w:val="none" w:sz="0" w:space="0" w:color="auto"/>
            <w:left w:val="none" w:sz="0" w:space="0" w:color="auto"/>
            <w:bottom w:val="none" w:sz="0" w:space="0" w:color="auto"/>
            <w:right w:val="none" w:sz="0" w:space="0" w:color="auto"/>
          </w:divBdr>
          <w:divsChild>
            <w:div w:id="55668892">
              <w:marLeft w:val="0"/>
              <w:marRight w:val="0"/>
              <w:marTop w:val="0"/>
              <w:marBottom w:val="0"/>
              <w:divBdr>
                <w:top w:val="none" w:sz="0" w:space="0" w:color="auto"/>
                <w:left w:val="none" w:sz="0" w:space="0" w:color="auto"/>
                <w:bottom w:val="none" w:sz="0" w:space="0" w:color="auto"/>
                <w:right w:val="none" w:sz="0" w:space="0" w:color="auto"/>
              </w:divBdr>
            </w:div>
          </w:divsChild>
        </w:div>
        <w:div w:id="1671178007">
          <w:marLeft w:val="0"/>
          <w:marRight w:val="0"/>
          <w:marTop w:val="0"/>
          <w:marBottom w:val="0"/>
          <w:divBdr>
            <w:top w:val="none" w:sz="0" w:space="0" w:color="auto"/>
            <w:left w:val="none" w:sz="0" w:space="0" w:color="auto"/>
            <w:bottom w:val="none" w:sz="0" w:space="0" w:color="auto"/>
            <w:right w:val="none" w:sz="0" w:space="0" w:color="auto"/>
          </w:divBdr>
          <w:divsChild>
            <w:div w:id="1660183652">
              <w:marLeft w:val="0"/>
              <w:marRight w:val="0"/>
              <w:marTop w:val="0"/>
              <w:marBottom w:val="0"/>
              <w:divBdr>
                <w:top w:val="none" w:sz="0" w:space="0" w:color="auto"/>
                <w:left w:val="none" w:sz="0" w:space="0" w:color="auto"/>
                <w:bottom w:val="none" w:sz="0" w:space="0" w:color="auto"/>
                <w:right w:val="none" w:sz="0" w:space="0" w:color="auto"/>
              </w:divBdr>
            </w:div>
          </w:divsChild>
        </w:div>
        <w:div w:id="873272058">
          <w:marLeft w:val="0"/>
          <w:marRight w:val="0"/>
          <w:marTop w:val="0"/>
          <w:marBottom w:val="0"/>
          <w:divBdr>
            <w:top w:val="none" w:sz="0" w:space="0" w:color="auto"/>
            <w:left w:val="none" w:sz="0" w:space="0" w:color="auto"/>
            <w:bottom w:val="none" w:sz="0" w:space="0" w:color="auto"/>
            <w:right w:val="none" w:sz="0" w:space="0" w:color="auto"/>
          </w:divBdr>
        </w:div>
      </w:divsChild>
    </w:div>
    <w:div w:id="769543122">
      <w:bodyDiv w:val="1"/>
      <w:marLeft w:val="0"/>
      <w:marRight w:val="0"/>
      <w:marTop w:val="0"/>
      <w:marBottom w:val="0"/>
      <w:divBdr>
        <w:top w:val="none" w:sz="0" w:space="0" w:color="auto"/>
        <w:left w:val="none" w:sz="0" w:space="0" w:color="auto"/>
        <w:bottom w:val="none" w:sz="0" w:space="0" w:color="auto"/>
        <w:right w:val="none" w:sz="0" w:space="0" w:color="auto"/>
      </w:divBdr>
    </w:div>
    <w:div w:id="864559873">
      <w:bodyDiv w:val="1"/>
      <w:marLeft w:val="0"/>
      <w:marRight w:val="0"/>
      <w:marTop w:val="0"/>
      <w:marBottom w:val="0"/>
      <w:divBdr>
        <w:top w:val="none" w:sz="0" w:space="0" w:color="auto"/>
        <w:left w:val="none" w:sz="0" w:space="0" w:color="auto"/>
        <w:bottom w:val="none" w:sz="0" w:space="0" w:color="auto"/>
        <w:right w:val="none" w:sz="0" w:space="0" w:color="auto"/>
      </w:divBdr>
    </w:div>
    <w:div w:id="893200037">
      <w:bodyDiv w:val="1"/>
      <w:marLeft w:val="0"/>
      <w:marRight w:val="0"/>
      <w:marTop w:val="0"/>
      <w:marBottom w:val="0"/>
      <w:divBdr>
        <w:top w:val="none" w:sz="0" w:space="0" w:color="auto"/>
        <w:left w:val="none" w:sz="0" w:space="0" w:color="auto"/>
        <w:bottom w:val="none" w:sz="0" w:space="0" w:color="auto"/>
        <w:right w:val="none" w:sz="0" w:space="0" w:color="auto"/>
      </w:divBdr>
      <w:divsChild>
        <w:div w:id="1545218373">
          <w:marLeft w:val="0"/>
          <w:marRight w:val="0"/>
          <w:marTop w:val="0"/>
          <w:marBottom w:val="0"/>
          <w:divBdr>
            <w:top w:val="single" w:sz="6" w:space="6" w:color="FFFFFF"/>
            <w:left w:val="single" w:sz="6" w:space="12" w:color="FFFFFF"/>
            <w:bottom w:val="single" w:sz="6" w:space="4" w:color="FFFFFF"/>
            <w:right w:val="single" w:sz="6" w:space="12" w:color="FFFFFF"/>
          </w:divBdr>
        </w:div>
        <w:div w:id="1383943498">
          <w:marLeft w:val="0"/>
          <w:marRight w:val="0"/>
          <w:marTop w:val="0"/>
          <w:marBottom w:val="0"/>
          <w:divBdr>
            <w:top w:val="none" w:sz="0" w:space="0" w:color="auto"/>
            <w:left w:val="none" w:sz="0" w:space="0" w:color="auto"/>
            <w:bottom w:val="none" w:sz="0" w:space="0" w:color="auto"/>
            <w:right w:val="none" w:sz="0" w:space="0" w:color="auto"/>
          </w:divBdr>
          <w:divsChild>
            <w:div w:id="223416996">
              <w:marLeft w:val="0"/>
              <w:marRight w:val="0"/>
              <w:marTop w:val="0"/>
              <w:marBottom w:val="0"/>
              <w:divBdr>
                <w:top w:val="single" w:sz="6" w:space="0" w:color="D3D3D3"/>
                <w:left w:val="single" w:sz="6" w:space="0" w:color="D3D3D3"/>
                <w:bottom w:val="single" w:sz="6" w:space="0" w:color="D3D3D3"/>
                <w:right w:val="single" w:sz="6" w:space="24" w:color="D3D3D3"/>
              </w:divBdr>
              <w:divsChild>
                <w:div w:id="1150756362">
                  <w:marLeft w:val="-15"/>
                  <w:marRight w:val="-15"/>
                  <w:marTop w:val="0"/>
                  <w:marBottom w:val="0"/>
                  <w:divBdr>
                    <w:top w:val="none" w:sz="0" w:space="0" w:color="auto"/>
                    <w:left w:val="none" w:sz="0" w:space="0" w:color="auto"/>
                    <w:bottom w:val="none" w:sz="0" w:space="0" w:color="auto"/>
                    <w:right w:val="none" w:sz="0" w:space="0" w:color="auto"/>
                  </w:divBdr>
                </w:div>
                <w:div w:id="1883783780">
                  <w:marLeft w:val="-15"/>
                  <w:marRight w:val="-15"/>
                  <w:marTop w:val="0"/>
                  <w:marBottom w:val="0"/>
                  <w:divBdr>
                    <w:top w:val="none" w:sz="0" w:space="0" w:color="auto"/>
                    <w:left w:val="none" w:sz="0" w:space="0" w:color="auto"/>
                    <w:bottom w:val="none" w:sz="0" w:space="0" w:color="auto"/>
                    <w:right w:val="none" w:sz="0" w:space="0" w:color="auto"/>
                  </w:divBdr>
                </w:div>
              </w:divsChild>
            </w:div>
            <w:div w:id="856577933">
              <w:marLeft w:val="0"/>
              <w:marRight w:val="0"/>
              <w:marTop w:val="45"/>
              <w:marBottom w:val="45"/>
              <w:divBdr>
                <w:top w:val="none" w:sz="0" w:space="0" w:color="auto"/>
                <w:left w:val="none" w:sz="0" w:space="0" w:color="auto"/>
                <w:bottom w:val="none" w:sz="0" w:space="0" w:color="auto"/>
                <w:right w:val="none" w:sz="0" w:space="0" w:color="auto"/>
              </w:divBdr>
              <w:divsChild>
                <w:div w:id="580602002">
                  <w:marLeft w:val="-15"/>
                  <w:marRight w:val="-15"/>
                  <w:marTop w:val="0"/>
                  <w:marBottom w:val="0"/>
                  <w:divBdr>
                    <w:top w:val="none" w:sz="0" w:space="0" w:color="auto"/>
                    <w:left w:val="none" w:sz="0" w:space="0" w:color="auto"/>
                    <w:bottom w:val="none" w:sz="0" w:space="0" w:color="auto"/>
                    <w:right w:val="none" w:sz="0" w:space="0" w:color="auto"/>
                  </w:divBdr>
                </w:div>
              </w:divsChild>
            </w:div>
            <w:div w:id="964194694">
              <w:marLeft w:val="0"/>
              <w:marRight w:val="0"/>
              <w:marTop w:val="45"/>
              <w:marBottom w:val="45"/>
              <w:divBdr>
                <w:top w:val="none" w:sz="0" w:space="0" w:color="auto"/>
                <w:left w:val="none" w:sz="0" w:space="0" w:color="auto"/>
                <w:bottom w:val="none" w:sz="0" w:space="0" w:color="auto"/>
                <w:right w:val="none" w:sz="0" w:space="0" w:color="auto"/>
              </w:divBdr>
              <w:divsChild>
                <w:div w:id="1815826739">
                  <w:marLeft w:val="-15"/>
                  <w:marRight w:val="-15"/>
                  <w:marTop w:val="0"/>
                  <w:marBottom w:val="0"/>
                  <w:divBdr>
                    <w:top w:val="none" w:sz="0" w:space="0" w:color="auto"/>
                    <w:left w:val="none" w:sz="0" w:space="0" w:color="auto"/>
                    <w:bottom w:val="none" w:sz="0" w:space="0" w:color="auto"/>
                    <w:right w:val="none" w:sz="0" w:space="0" w:color="auto"/>
                  </w:divBdr>
                </w:div>
              </w:divsChild>
            </w:div>
            <w:div w:id="365762771">
              <w:marLeft w:val="0"/>
              <w:marRight w:val="0"/>
              <w:marTop w:val="45"/>
              <w:marBottom w:val="45"/>
              <w:divBdr>
                <w:top w:val="none" w:sz="0" w:space="0" w:color="auto"/>
                <w:left w:val="none" w:sz="0" w:space="0" w:color="auto"/>
                <w:bottom w:val="none" w:sz="0" w:space="0" w:color="auto"/>
                <w:right w:val="none" w:sz="0" w:space="0" w:color="auto"/>
              </w:divBdr>
              <w:divsChild>
                <w:div w:id="1098718114">
                  <w:marLeft w:val="-15"/>
                  <w:marRight w:val="-15"/>
                  <w:marTop w:val="0"/>
                  <w:marBottom w:val="0"/>
                  <w:divBdr>
                    <w:top w:val="none" w:sz="0" w:space="0" w:color="auto"/>
                    <w:left w:val="none" w:sz="0" w:space="0" w:color="auto"/>
                    <w:bottom w:val="none" w:sz="0" w:space="0" w:color="auto"/>
                    <w:right w:val="none" w:sz="0" w:space="0" w:color="auto"/>
                  </w:divBdr>
                </w:div>
              </w:divsChild>
            </w:div>
            <w:div w:id="365183432">
              <w:marLeft w:val="0"/>
              <w:marRight w:val="0"/>
              <w:marTop w:val="45"/>
              <w:marBottom w:val="45"/>
              <w:divBdr>
                <w:top w:val="none" w:sz="0" w:space="0" w:color="auto"/>
                <w:left w:val="none" w:sz="0" w:space="0" w:color="auto"/>
                <w:bottom w:val="none" w:sz="0" w:space="0" w:color="auto"/>
                <w:right w:val="none" w:sz="0" w:space="0" w:color="auto"/>
              </w:divBdr>
              <w:divsChild>
                <w:div w:id="1785419389">
                  <w:marLeft w:val="-15"/>
                  <w:marRight w:val="-15"/>
                  <w:marTop w:val="0"/>
                  <w:marBottom w:val="0"/>
                  <w:divBdr>
                    <w:top w:val="none" w:sz="0" w:space="0" w:color="auto"/>
                    <w:left w:val="none" w:sz="0" w:space="0" w:color="auto"/>
                    <w:bottom w:val="none" w:sz="0" w:space="0" w:color="auto"/>
                    <w:right w:val="none" w:sz="0" w:space="0" w:color="auto"/>
                  </w:divBdr>
                </w:div>
              </w:divsChild>
            </w:div>
            <w:div w:id="1133601490">
              <w:marLeft w:val="0"/>
              <w:marRight w:val="0"/>
              <w:marTop w:val="0"/>
              <w:marBottom w:val="0"/>
              <w:divBdr>
                <w:top w:val="single" w:sz="6" w:space="0" w:color="D3D3D3"/>
                <w:left w:val="single" w:sz="6" w:space="0" w:color="D3D3D3"/>
                <w:bottom w:val="single" w:sz="6" w:space="0" w:color="D3D3D3"/>
                <w:right w:val="single" w:sz="6" w:space="24" w:color="D3D3D3"/>
              </w:divBdr>
              <w:divsChild>
                <w:div w:id="1247038656">
                  <w:marLeft w:val="-15"/>
                  <w:marRight w:val="-15"/>
                  <w:marTop w:val="0"/>
                  <w:marBottom w:val="0"/>
                  <w:divBdr>
                    <w:top w:val="none" w:sz="0" w:space="0" w:color="auto"/>
                    <w:left w:val="none" w:sz="0" w:space="0" w:color="auto"/>
                    <w:bottom w:val="none" w:sz="0" w:space="0" w:color="auto"/>
                    <w:right w:val="none" w:sz="0" w:space="0" w:color="auto"/>
                  </w:divBdr>
                </w:div>
                <w:div w:id="1869024572">
                  <w:marLeft w:val="-15"/>
                  <w:marRight w:val="-15"/>
                  <w:marTop w:val="0"/>
                  <w:marBottom w:val="0"/>
                  <w:divBdr>
                    <w:top w:val="none" w:sz="0" w:space="0" w:color="auto"/>
                    <w:left w:val="none" w:sz="0" w:space="0" w:color="auto"/>
                    <w:bottom w:val="none" w:sz="0" w:space="0" w:color="auto"/>
                    <w:right w:val="none" w:sz="0" w:space="0" w:color="auto"/>
                  </w:divBdr>
                </w:div>
              </w:divsChild>
            </w:div>
            <w:div w:id="345060817">
              <w:marLeft w:val="0"/>
              <w:marRight w:val="0"/>
              <w:marTop w:val="0"/>
              <w:marBottom w:val="0"/>
              <w:divBdr>
                <w:top w:val="single" w:sz="6" w:space="0" w:color="D3D3D3"/>
                <w:left w:val="single" w:sz="6" w:space="0" w:color="D3D3D3"/>
                <w:bottom w:val="single" w:sz="6" w:space="0" w:color="D3D3D3"/>
                <w:right w:val="single" w:sz="6" w:space="24" w:color="D3D3D3"/>
              </w:divBdr>
              <w:divsChild>
                <w:div w:id="707880595">
                  <w:marLeft w:val="-15"/>
                  <w:marRight w:val="-15"/>
                  <w:marTop w:val="0"/>
                  <w:marBottom w:val="0"/>
                  <w:divBdr>
                    <w:top w:val="none" w:sz="0" w:space="0" w:color="auto"/>
                    <w:left w:val="none" w:sz="0" w:space="0" w:color="auto"/>
                    <w:bottom w:val="none" w:sz="0" w:space="0" w:color="auto"/>
                    <w:right w:val="none" w:sz="0" w:space="0" w:color="auto"/>
                  </w:divBdr>
                </w:div>
                <w:div w:id="1313559238">
                  <w:marLeft w:val="-15"/>
                  <w:marRight w:val="-15"/>
                  <w:marTop w:val="0"/>
                  <w:marBottom w:val="0"/>
                  <w:divBdr>
                    <w:top w:val="none" w:sz="0" w:space="0" w:color="auto"/>
                    <w:left w:val="none" w:sz="0" w:space="0" w:color="auto"/>
                    <w:bottom w:val="none" w:sz="0" w:space="0" w:color="auto"/>
                    <w:right w:val="none" w:sz="0" w:space="0" w:color="auto"/>
                  </w:divBdr>
                </w:div>
              </w:divsChild>
            </w:div>
            <w:div w:id="242877546">
              <w:marLeft w:val="0"/>
              <w:marRight w:val="0"/>
              <w:marTop w:val="45"/>
              <w:marBottom w:val="45"/>
              <w:divBdr>
                <w:top w:val="none" w:sz="0" w:space="0" w:color="auto"/>
                <w:left w:val="none" w:sz="0" w:space="0" w:color="auto"/>
                <w:bottom w:val="none" w:sz="0" w:space="0" w:color="auto"/>
                <w:right w:val="none" w:sz="0" w:space="0" w:color="auto"/>
              </w:divBdr>
              <w:divsChild>
                <w:div w:id="536702397">
                  <w:marLeft w:val="-15"/>
                  <w:marRight w:val="-15"/>
                  <w:marTop w:val="0"/>
                  <w:marBottom w:val="0"/>
                  <w:divBdr>
                    <w:top w:val="none" w:sz="0" w:space="0" w:color="auto"/>
                    <w:left w:val="none" w:sz="0" w:space="0" w:color="auto"/>
                    <w:bottom w:val="none" w:sz="0" w:space="0" w:color="auto"/>
                    <w:right w:val="none" w:sz="0" w:space="0" w:color="auto"/>
                  </w:divBdr>
                </w:div>
              </w:divsChild>
            </w:div>
            <w:div w:id="734397354">
              <w:marLeft w:val="0"/>
              <w:marRight w:val="0"/>
              <w:marTop w:val="45"/>
              <w:marBottom w:val="45"/>
              <w:divBdr>
                <w:top w:val="none" w:sz="0" w:space="0" w:color="auto"/>
                <w:left w:val="none" w:sz="0" w:space="0" w:color="auto"/>
                <w:bottom w:val="none" w:sz="0" w:space="0" w:color="auto"/>
                <w:right w:val="none" w:sz="0" w:space="0" w:color="auto"/>
              </w:divBdr>
              <w:divsChild>
                <w:div w:id="1318001257">
                  <w:marLeft w:val="-15"/>
                  <w:marRight w:val="-15"/>
                  <w:marTop w:val="0"/>
                  <w:marBottom w:val="0"/>
                  <w:divBdr>
                    <w:top w:val="none" w:sz="0" w:space="0" w:color="auto"/>
                    <w:left w:val="none" w:sz="0" w:space="0" w:color="auto"/>
                    <w:bottom w:val="none" w:sz="0" w:space="0" w:color="auto"/>
                    <w:right w:val="none" w:sz="0" w:space="0" w:color="auto"/>
                  </w:divBdr>
                </w:div>
              </w:divsChild>
            </w:div>
            <w:div w:id="447355760">
              <w:marLeft w:val="0"/>
              <w:marRight w:val="0"/>
              <w:marTop w:val="45"/>
              <w:marBottom w:val="45"/>
              <w:divBdr>
                <w:top w:val="none" w:sz="0" w:space="0" w:color="auto"/>
                <w:left w:val="none" w:sz="0" w:space="0" w:color="auto"/>
                <w:bottom w:val="none" w:sz="0" w:space="0" w:color="auto"/>
                <w:right w:val="none" w:sz="0" w:space="0" w:color="auto"/>
              </w:divBdr>
              <w:divsChild>
                <w:div w:id="1585188725">
                  <w:marLeft w:val="-15"/>
                  <w:marRight w:val="-15"/>
                  <w:marTop w:val="0"/>
                  <w:marBottom w:val="0"/>
                  <w:divBdr>
                    <w:top w:val="none" w:sz="0" w:space="0" w:color="auto"/>
                    <w:left w:val="none" w:sz="0" w:space="0" w:color="auto"/>
                    <w:bottom w:val="none" w:sz="0" w:space="0" w:color="auto"/>
                    <w:right w:val="none" w:sz="0" w:space="0" w:color="auto"/>
                  </w:divBdr>
                </w:div>
              </w:divsChild>
            </w:div>
            <w:div w:id="1809201640">
              <w:marLeft w:val="0"/>
              <w:marRight w:val="0"/>
              <w:marTop w:val="45"/>
              <w:marBottom w:val="45"/>
              <w:divBdr>
                <w:top w:val="none" w:sz="0" w:space="0" w:color="auto"/>
                <w:left w:val="none" w:sz="0" w:space="0" w:color="auto"/>
                <w:bottom w:val="none" w:sz="0" w:space="0" w:color="auto"/>
                <w:right w:val="none" w:sz="0" w:space="0" w:color="auto"/>
              </w:divBdr>
              <w:divsChild>
                <w:div w:id="650252405">
                  <w:marLeft w:val="-15"/>
                  <w:marRight w:val="-15"/>
                  <w:marTop w:val="0"/>
                  <w:marBottom w:val="0"/>
                  <w:divBdr>
                    <w:top w:val="none" w:sz="0" w:space="0" w:color="auto"/>
                    <w:left w:val="none" w:sz="0" w:space="0" w:color="auto"/>
                    <w:bottom w:val="none" w:sz="0" w:space="0" w:color="auto"/>
                    <w:right w:val="none" w:sz="0" w:space="0" w:color="auto"/>
                  </w:divBdr>
                </w:div>
              </w:divsChild>
            </w:div>
            <w:div w:id="1346977166">
              <w:marLeft w:val="0"/>
              <w:marRight w:val="0"/>
              <w:marTop w:val="0"/>
              <w:marBottom w:val="0"/>
              <w:divBdr>
                <w:top w:val="single" w:sz="6" w:space="0" w:color="D3D3D3"/>
                <w:left w:val="single" w:sz="6" w:space="0" w:color="D3D3D3"/>
                <w:bottom w:val="single" w:sz="6" w:space="0" w:color="D3D3D3"/>
                <w:right w:val="single" w:sz="6" w:space="24" w:color="D3D3D3"/>
              </w:divBdr>
              <w:divsChild>
                <w:div w:id="1865054414">
                  <w:marLeft w:val="-15"/>
                  <w:marRight w:val="-15"/>
                  <w:marTop w:val="0"/>
                  <w:marBottom w:val="0"/>
                  <w:divBdr>
                    <w:top w:val="none" w:sz="0" w:space="0" w:color="auto"/>
                    <w:left w:val="none" w:sz="0" w:space="0" w:color="auto"/>
                    <w:bottom w:val="none" w:sz="0" w:space="0" w:color="auto"/>
                    <w:right w:val="none" w:sz="0" w:space="0" w:color="auto"/>
                  </w:divBdr>
                </w:div>
                <w:div w:id="37350964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924460378">
      <w:bodyDiv w:val="1"/>
      <w:marLeft w:val="0"/>
      <w:marRight w:val="0"/>
      <w:marTop w:val="0"/>
      <w:marBottom w:val="0"/>
      <w:divBdr>
        <w:top w:val="none" w:sz="0" w:space="0" w:color="auto"/>
        <w:left w:val="none" w:sz="0" w:space="0" w:color="auto"/>
        <w:bottom w:val="none" w:sz="0" w:space="0" w:color="auto"/>
        <w:right w:val="none" w:sz="0" w:space="0" w:color="auto"/>
      </w:divBdr>
    </w:div>
    <w:div w:id="950670948">
      <w:bodyDiv w:val="1"/>
      <w:marLeft w:val="0"/>
      <w:marRight w:val="0"/>
      <w:marTop w:val="0"/>
      <w:marBottom w:val="0"/>
      <w:divBdr>
        <w:top w:val="none" w:sz="0" w:space="0" w:color="auto"/>
        <w:left w:val="none" w:sz="0" w:space="0" w:color="auto"/>
        <w:bottom w:val="none" w:sz="0" w:space="0" w:color="auto"/>
        <w:right w:val="none" w:sz="0" w:space="0" w:color="auto"/>
      </w:divBdr>
      <w:divsChild>
        <w:div w:id="1286540021">
          <w:marLeft w:val="0"/>
          <w:marRight w:val="0"/>
          <w:marTop w:val="0"/>
          <w:marBottom w:val="0"/>
          <w:divBdr>
            <w:top w:val="single" w:sz="6" w:space="0" w:color="D3D3D3"/>
            <w:left w:val="single" w:sz="6" w:space="0" w:color="D3D3D3"/>
            <w:bottom w:val="single" w:sz="6" w:space="0" w:color="D3D3D3"/>
            <w:right w:val="single" w:sz="6" w:space="24" w:color="D3D3D3"/>
          </w:divBdr>
          <w:divsChild>
            <w:div w:id="503132339">
              <w:marLeft w:val="-15"/>
              <w:marRight w:val="-15"/>
              <w:marTop w:val="0"/>
              <w:marBottom w:val="0"/>
              <w:divBdr>
                <w:top w:val="none" w:sz="0" w:space="0" w:color="auto"/>
                <w:left w:val="none" w:sz="0" w:space="0" w:color="auto"/>
                <w:bottom w:val="none" w:sz="0" w:space="0" w:color="auto"/>
                <w:right w:val="none" w:sz="0" w:space="0" w:color="auto"/>
              </w:divBdr>
            </w:div>
            <w:div w:id="119172159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383746360">
      <w:bodyDiv w:val="1"/>
      <w:marLeft w:val="0"/>
      <w:marRight w:val="0"/>
      <w:marTop w:val="0"/>
      <w:marBottom w:val="0"/>
      <w:divBdr>
        <w:top w:val="none" w:sz="0" w:space="0" w:color="auto"/>
        <w:left w:val="none" w:sz="0" w:space="0" w:color="auto"/>
        <w:bottom w:val="none" w:sz="0" w:space="0" w:color="auto"/>
        <w:right w:val="none" w:sz="0" w:space="0" w:color="auto"/>
      </w:divBdr>
      <w:divsChild>
        <w:div w:id="1134448092">
          <w:marLeft w:val="0"/>
          <w:marRight w:val="0"/>
          <w:marTop w:val="0"/>
          <w:marBottom w:val="0"/>
          <w:divBdr>
            <w:top w:val="single" w:sz="6" w:space="0" w:color="88C36F"/>
            <w:left w:val="single" w:sz="6" w:space="0" w:color="88C36F"/>
            <w:bottom w:val="single" w:sz="6" w:space="0" w:color="88C36F"/>
            <w:right w:val="single" w:sz="6" w:space="24" w:color="88C36F"/>
          </w:divBdr>
          <w:divsChild>
            <w:div w:id="1132475924">
              <w:marLeft w:val="-15"/>
              <w:marRight w:val="-15"/>
              <w:marTop w:val="0"/>
              <w:marBottom w:val="0"/>
              <w:divBdr>
                <w:top w:val="none" w:sz="0" w:space="0" w:color="auto"/>
                <w:left w:val="none" w:sz="0" w:space="0" w:color="auto"/>
                <w:bottom w:val="none" w:sz="0" w:space="0" w:color="auto"/>
                <w:right w:val="none" w:sz="0" w:space="0" w:color="auto"/>
              </w:divBdr>
            </w:div>
            <w:div w:id="121249863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782601915">
      <w:bodyDiv w:val="1"/>
      <w:marLeft w:val="0"/>
      <w:marRight w:val="0"/>
      <w:marTop w:val="0"/>
      <w:marBottom w:val="0"/>
      <w:divBdr>
        <w:top w:val="none" w:sz="0" w:space="0" w:color="auto"/>
        <w:left w:val="none" w:sz="0" w:space="0" w:color="auto"/>
        <w:bottom w:val="none" w:sz="0" w:space="0" w:color="auto"/>
        <w:right w:val="none" w:sz="0" w:space="0" w:color="auto"/>
      </w:divBdr>
      <w:divsChild>
        <w:div w:id="182983069">
          <w:marLeft w:val="0"/>
          <w:marRight w:val="0"/>
          <w:marTop w:val="240"/>
          <w:marBottom w:val="240"/>
          <w:divBdr>
            <w:top w:val="none" w:sz="0" w:space="0" w:color="auto"/>
            <w:left w:val="none" w:sz="0" w:space="0" w:color="auto"/>
            <w:bottom w:val="none" w:sz="0" w:space="0" w:color="auto"/>
            <w:right w:val="none" w:sz="0" w:space="0" w:color="auto"/>
          </w:divBdr>
        </w:div>
        <w:div w:id="1698236739">
          <w:marLeft w:val="0"/>
          <w:marRight w:val="0"/>
          <w:marTop w:val="240"/>
          <w:marBottom w:val="240"/>
          <w:divBdr>
            <w:top w:val="none" w:sz="0" w:space="0" w:color="auto"/>
            <w:left w:val="none" w:sz="0" w:space="0" w:color="auto"/>
            <w:bottom w:val="none" w:sz="0" w:space="0" w:color="auto"/>
            <w:right w:val="none" w:sz="0" w:space="0" w:color="auto"/>
          </w:divBdr>
        </w:div>
        <w:div w:id="117919361">
          <w:marLeft w:val="0"/>
          <w:marRight w:val="0"/>
          <w:marTop w:val="240"/>
          <w:marBottom w:val="240"/>
          <w:divBdr>
            <w:top w:val="none" w:sz="0" w:space="0" w:color="auto"/>
            <w:left w:val="none" w:sz="0" w:space="0" w:color="auto"/>
            <w:bottom w:val="none" w:sz="0" w:space="0" w:color="auto"/>
            <w:right w:val="none" w:sz="0" w:space="0" w:color="auto"/>
          </w:divBdr>
        </w:div>
        <w:div w:id="876505486">
          <w:marLeft w:val="0"/>
          <w:marRight w:val="0"/>
          <w:marTop w:val="240"/>
          <w:marBottom w:val="240"/>
          <w:divBdr>
            <w:top w:val="none" w:sz="0" w:space="0" w:color="auto"/>
            <w:left w:val="none" w:sz="0" w:space="0" w:color="auto"/>
            <w:bottom w:val="none" w:sz="0" w:space="0" w:color="auto"/>
            <w:right w:val="none" w:sz="0" w:space="0" w:color="auto"/>
          </w:divBdr>
        </w:div>
        <w:div w:id="1527480102">
          <w:marLeft w:val="0"/>
          <w:marRight w:val="0"/>
          <w:marTop w:val="240"/>
          <w:marBottom w:val="240"/>
          <w:divBdr>
            <w:top w:val="none" w:sz="0" w:space="0" w:color="auto"/>
            <w:left w:val="none" w:sz="0" w:space="0" w:color="auto"/>
            <w:bottom w:val="none" w:sz="0" w:space="0" w:color="auto"/>
            <w:right w:val="none" w:sz="0" w:space="0" w:color="auto"/>
          </w:divBdr>
        </w:div>
        <w:div w:id="757871005">
          <w:marLeft w:val="0"/>
          <w:marRight w:val="0"/>
          <w:marTop w:val="240"/>
          <w:marBottom w:val="240"/>
          <w:divBdr>
            <w:top w:val="none" w:sz="0" w:space="0" w:color="auto"/>
            <w:left w:val="none" w:sz="0" w:space="0" w:color="auto"/>
            <w:bottom w:val="none" w:sz="0" w:space="0" w:color="auto"/>
            <w:right w:val="none" w:sz="0" w:space="0" w:color="auto"/>
          </w:divBdr>
        </w:div>
        <w:div w:id="408309322">
          <w:marLeft w:val="0"/>
          <w:marRight w:val="0"/>
          <w:marTop w:val="240"/>
          <w:marBottom w:val="240"/>
          <w:divBdr>
            <w:top w:val="none" w:sz="0" w:space="0" w:color="auto"/>
            <w:left w:val="none" w:sz="0" w:space="0" w:color="auto"/>
            <w:bottom w:val="none" w:sz="0" w:space="0" w:color="auto"/>
            <w:right w:val="none" w:sz="0" w:space="0" w:color="auto"/>
          </w:divBdr>
        </w:div>
        <w:div w:id="2120950382">
          <w:marLeft w:val="0"/>
          <w:marRight w:val="0"/>
          <w:marTop w:val="240"/>
          <w:marBottom w:val="240"/>
          <w:divBdr>
            <w:top w:val="none" w:sz="0" w:space="0" w:color="auto"/>
            <w:left w:val="none" w:sz="0" w:space="0" w:color="auto"/>
            <w:bottom w:val="none" w:sz="0" w:space="0" w:color="auto"/>
            <w:right w:val="none" w:sz="0" w:space="0" w:color="auto"/>
          </w:divBdr>
        </w:div>
        <w:div w:id="349062640">
          <w:marLeft w:val="0"/>
          <w:marRight w:val="0"/>
          <w:marTop w:val="240"/>
          <w:marBottom w:val="240"/>
          <w:divBdr>
            <w:top w:val="none" w:sz="0" w:space="0" w:color="auto"/>
            <w:left w:val="none" w:sz="0" w:space="0" w:color="auto"/>
            <w:bottom w:val="none" w:sz="0" w:space="0" w:color="auto"/>
            <w:right w:val="none" w:sz="0" w:space="0" w:color="auto"/>
          </w:divBdr>
        </w:div>
        <w:div w:id="771314967">
          <w:marLeft w:val="0"/>
          <w:marRight w:val="0"/>
          <w:marTop w:val="240"/>
          <w:marBottom w:val="240"/>
          <w:divBdr>
            <w:top w:val="none" w:sz="0" w:space="0" w:color="auto"/>
            <w:left w:val="none" w:sz="0" w:space="0" w:color="auto"/>
            <w:bottom w:val="none" w:sz="0" w:space="0" w:color="auto"/>
            <w:right w:val="none" w:sz="0" w:space="0" w:color="auto"/>
          </w:divBdr>
        </w:div>
      </w:divsChild>
    </w:div>
    <w:div w:id="1991976397">
      <w:bodyDiv w:val="1"/>
      <w:marLeft w:val="0"/>
      <w:marRight w:val="0"/>
      <w:marTop w:val="0"/>
      <w:marBottom w:val="0"/>
      <w:divBdr>
        <w:top w:val="none" w:sz="0" w:space="0" w:color="auto"/>
        <w:left w:val="none" w:sz="0" w:space="0" w:color="auto"/>
        <w:bottom w:val="none" w:sz="0" w:space="0" w:color="auto"/>
        <w:right w:val="none" w:sz="0" w:space="0" w:color="auto"/>
      </w:divBdr>
    </w:div>
    <w:div w:id="199584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oud.ihi.europa.eu/web/pool-of-patient-platfor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ur-lex.europa.eu/legal-content/EN/TXT/PDF/?uri=CELEX:32018R1725" TargetMode="External"/><Relationship Id="rId4" Type="http://schemas.openxmlformats.org/officeDocument/2006/relationships/settings" Target="settings.xml"/><Relationship Id="rId9" Type="http://schemas.openxmlformats.org/officeDocument/2006/relationships/hyperlink" Target="https://www.ihi.europa.eu/legal-notice-and-privacy"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jti.eu\dfs\JTIs\IMI\Communication\Public\01%20Templates\Basic%20templates\All%20purpose%20IHI%20Word%20with%20logos.dotx" TargetMode="External"/></Relationships>
</file>

<file path=word/theme/theme1.xml><?xml version="1.0" encoding="utf-8"?>
<a:theme xmlns:a="http://schemas.openxmlformats.org/drawingml/2006/main" name="150310 ICF Tender Template Theme">
  <a:themeElements>
    <a:clrScheme name="IHI - Innovative Health Initiative">
      <a:dk1>
        <a:sysClr val="windowText" lastClr="000000"/>
      </a:dk1>
      <a:lt1>
        <a:sysClr val="window" lastClr="FFFFFF"/>
      </a:lt1>
      <a:dk2>
        <a:srgbClr val="003642"/>
      </a:dk2>
      <a:lt2>
        <a:srgbClr val="E7E6E6"/>
      </a:lt2>
      <a:accent1>
        <a:srgbClr val="7CB82F"/>
      </a:accent1>
      <a:accent2>
        <a:srgbClr val="1B4654"/>
      </a:accent2>
      <a:accent3>
        <a:srgbClr val="3894A4"/>
      </a:accent3>
      <a:accent4>
        <a:srgbClr val="EAB818"/>
      </a:accent4>
      <a:accent5>
        <a:srgbClr val="CF6088"/>
      </a:accent5>
      <a:accent6>
        <a:srgbClr val="5A2F58"/>
      </a:accent6>
      <a:hlink>
        <a:srgbClr val="3894A4"/>
      </a:hlink>
      <a:folHlink>
        <a:srgbClr val="3894A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AB8BB8-4F6A-4265-B5B3-5AA8A6A73B52}">
  <we:reference id="wa104038830" version="1.0.0.3"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91E7C-91B0-48DE-A66E-779C51BD9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All purpose IHI Word with logos.dotx</Template>
  <TotalTime>0</TotalTime>
  <Pages>5</Pages>
  <Words>1157</Words>
  <Characters>6599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VALENTE Angelica (IHI)</dc:creator>
  <cp:keywords/>
  <dc:description/>
  <cp:lastModifiedBy>Catherine Brett (IMI)</cp:lastModifiedBy>
  <cp:revision>2</cp:revision>
  <cp:lastPrinted>2015-06-05T10:34:00Z</cp:lastPrinted>
  <dcterms:created xsi:type="dcterms:W3CDTF">2023-04-26T08:05:00Z</dcterms:created>
  <dcterms:modified xsi:type="dcterms:W3CDTF">2023-04-26T08:05:00Z</dcterms:modified>
</cp:coreProperties>
</file>